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</w:rPr>
        <w:t>宜宾市</w:t>
      </w: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劳动人事争议仲裁院</w:t>
      </w:r>
    </w:p>
    <w:p>
      <w:pPr>
        <w:spacing w:line="560" w:lineRule="exact"/>
        <w:jc w:val="center"/>
        <w:rPr>
          <w:rFonts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就业见习人员</w:t>
      </w: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报名</w:t>
      </w:r>
      <w:r>
        <w:rPr>
          <w:rFonts w:hint="eastAsia" w:ascii="方正小标宋简体" w:hAnsi="宋体" w:eastAsia="方正小标宋简体"/>
          <w:sz w:val="44"/>
          <w:szCs w:val="44"/>
        </w:rPr>
        <w:t>表</w:t>
      </w:r>
    </w:p>
    <w:tbl>
      <w:tblPr>
        <w:tblStyle w:val="8"/>
        <w:tblW w:w="91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4"/>
        <w:gridCol w:w="1259"/>
        <w:gridCol w:w="526"/>
        <w:gridCol w:w="792"/>
        <w:gridCol w:w="584"/>
        <w:gridCol w:w="368"/>
        <w:gridCol w:w="199"/>
        <w:gridCol w:w="992"/>
        <w:gridCol w:w="178"/>
        <w:gridCol w:w="862"/>
        <w:gridCol w:w="190"/>
        <w:gridCol w:w="15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564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姓名</w:t>
            </w:r>
          </w:p>
        </w:tc>
        <w:tc>
          <w:tcPr>
            <w:tcW w:w="1259" w:type="dxa"/>
            <w:noWrap/>
            <w:vAlign w:val="center"/>
          </w:tcPr>
          <w:p>
            <w:pPr>
              <w:spacing w:line="560" w:lineRule="exact"/>
              <w:rPr>
                <w:rFonts w:ascii="宋体" w:cs="宋体"/>
                <w:sz w:val="24"/>
              </w:rPr>
            </w:pPr>
          </w:p>
        </w:tc>
        <w:tc>
          <w:tcPr>
            <w:tcW w:w="1318" w:type="dxa"/>
            <w:gridSpan w:val="2"/>
            <w:noWrap/>
            <w:vAlign w:val="center"/>
          </w:tcPr>
          <w:p>
            <w:pPr>
              <w:spacing w:line="56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性别</w:t>
            </w:r>
          </w:p>
        </w:tc>
        <w:tc>
          <w:tcPr>
            <w:tcW w:w="952" w:type="dxa"/>
            <w:gridSpan w:val="2"/>
            <w:noWrap/>
            <w:vAlign w:val="center"/>
          </w:tcPr>
          <w:p>
            <w:pPr>
              <w:spacing w:line="560" w:lineRule="exact"/>
              <w:rPr>
                <w:rFonts w:ascii="宋体" w:cs="宋体"/>
                <w:sz w:val="24"/>
              </w:rPr>
            </w:pPr>
          </w:p>
        </w:tc>
        <w:tc>
          <w:tcPr>
            <w:tcW w:w="1369" w:type="dxa"/>
            <w:gridSpan w:val="3"/>
            <w:noWrap/>
            <w:vAlign w:val="center"/>
          </w:tcPr>
          <w:p>
            <w:pPr>
              <w:spacing w:line="56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民族</w:t>
            </w:r>
          </w:p>
        </w:tc>
        <w:tc>
          <w:tcPr>
            <w:tcW w:w="1052" w:type="dxa"/>
            <w:gridSpan w:val="2"/>
            <w:noWrap/>
            <w:vAlign w:val="center"/>
          </w:tcPr>
          <w:p>
            <w:pPr>
              <w:spacing w:line="560" w:lineRule="exact"/>
              <w:rPr>
                <w:rFonts w:ascii="宋体" w:cs="宋体"/>
                <w:sz w:val="24"/>
              </w:rPr>
            </w:pPr>
          </w:p>
        </w:tc>
        <w:tc>
          <w:tcPr>
            <w:tcW w:w="1595" w:type="dxa"/>
            <w:vMerge w:val="restart"/>
            <w:noWrap/>
            <w:vAlign w:val="center"/>
          </w:tcPr>
          <w:p>
            <w:pPr>
              <w:spacing w:line="56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贴一寸</w:t>
            </w:r>
          </w:p>
          <w:p>
            <w:pPr>
              <w:spacing w:line="56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照片处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exact"/>
          <w:jc w:val="center"/>
        </w:trPr>
        <w:tc>
          <w:tcPr>
            <w:tcW w:w="1564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出生年月</w:t>
            </w:r>
          </w:p>
        </w:tc>
        <w:tc>
          <w:tcPr>
            <w:tcW w:w="1259" w:type="dxa"/>
            <w:noWrap/>
            <w:vAlign w:val="center"/>
          </w:tcPr>
          <w:p>
            <w:pPr>
              <w:spacing w:line="560" w:lineRule="exact"/>
              <w:rPr>
                <w:rFonts w:ascii="宋体" w:cs="宋体"/>
                <w:sz w:val="24"/>
              </w:rPr>
            </w:pPr>
          </w:p>
        </w:tc>
        <w:tc>
          <w:tcPr>
            <w:tcW w:w="1318" w:type="dxa"/>
            <w:gridSpan w:val="2"/>
            <w:noWrap/>
            <w:vAlign w:val="center"/>
          </w:tcPr>
          <w:p>
            <w:pPr>
              <w:spacing w:line="56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政治面貌</w:t>
            </w:r>
          </w:p>
        </w:tc>
        <w:tc>
          <w:tcPr>
            <w:tcW w:w="952" w:type="dxa"/>
            <w:gridSpan w:val="2"/>
            <w:noWrap/>
            <w:vAlign w:val="center"/>
          </w:tcPr>
          <w:p>
            <w:pPr>
              <w:spacing w:line="560" w:lineRule="exact"/>
              <w:rPr>
                <w:rFonts w:ascii="宋体" w:cs="宋体"/>
                <w:sz w:val="24"/>
              </w:rPr>
            </w:pPr>
          </w:p>
        </w:tc>
        <w:tc>
          <w:tcPr>
            <w:tcW w:w="1369" w:type="dxa"/>
            <w:gridSpan w:val="3"/>
            <w:noWrap/>
            <w:vAlign w:val="center"/>
          </w:tcPr>
          <w:p>
            <w:pPr>
              <w:spacing w:line="32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婚姻状况</w:t>
            </w:r>
          </w:p>
        </w:tc>
        <w:tc>
          <w:tcPr>
            <w:tcW w:w="1052" w:type="dxa"/>
            <w:gridSpan w:val="2"/>
            <w:noWrap/>
            <w:vAlign w:val="center"/>
          </w:tcPr>
          <w:p>
            <w:pPr>
              <w:spacing w:line="560" w:lineRule="exact"/>
              <w:rPr>
                <w:rFonts w:ascii="宋体" w:cs="宋体"/>
                <w:sz w:val="24"/>
              </w:rPr>
            </w:pPr>
          </w:p>
        </w:tc>
        <w:tc>
          <w:tcPr>
            <w:tcW w:w="1595" w:type="dxa"/>
            <w:vMerge w:val="continue"/>
            <w:noWrap/>
            <w:vAlign w:val="center"/>
          </w:tcPr>
          <w:p>
            <w:pPr>
              <w:spacing w:line="560" w:lineRule="exact"/>
              <w:ind w:firstLine="480" w:firstLineChars="200"/>
              <w:jc w:val="center"/>
              <w:rPr>
                <w:rFonts w:asci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2" w:hRule="exact"/>
          <w:jc w:val="center"/>
        </w:trPr>
        <w:tc>
          <w:tcPr>
            <w:tcW w:w="1564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学历</w:t>
            </w:r>
          </w:p>
        </w:tc>
        <w:tc>
          <w:tcPr>
            <w:tcW w:w="1259" w:type="dxa"/>
            <w:tcBorders>
              <w:top w:val="nil"/>
            </w:tcBorders>
            <w:noWrap/>
            <w:vAlign w:val="center"/>
          </w:tcPr>
          <w:p>
            <w:pPr>
              <w:spacing w:line="560" w:lineRule="exact"/>
              <w:rPr>
                <w:rFonts w:ascii="宋体" w:cs="宋体"/>
                <w:sz w:val="24"/>
              </w:rPr>
            </w:pPr>
          </w:p>
        </w:tc>
        <w:tc>
          <w:tcPr>
            <w:tcW w:w="1318" w:type="dxa"/>
            <w:gridSpan w:val="2"/>
            <w:tcBorders>
              <w:top w:val="nil"/>
            </w:tcBorders>
            <w:noWrap/>
            <w:vAlign w:val="center"/>
          </w:tcPr>
          <w:p>
            <w:pPr>
              <w:spacing w:line="56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学位</w:t>
            </w:r>
          </w:p>
        </w:tc>
        <w:tc>
          <w:tcPr>
            <w:tcW w:w="952" w:type="dxa"/>
            <w:gridSpan w:val="2"/>
            <w:tcBorders>
              <w:top w:val="nil"/>
            </w:tcBorders>
            <w:noWrap/>
            <w:vAlign w:val="center"/>
          </w:tcPr>
          <w:p>
            <w:pPr>
              <w:spacing w:line="560" w:lineRule="exact"/>
              <w:rPr>
                <w:rFonts w:ascii="宋体" w:cs="宋体"/>
                <w:sz w:val="24"/>
              </w:rPr>
            </w:pPr>
          </w:p>
        </w:tc>
        <w:tc>
          <w:tcPr>
            <w:tcW w:w="1369" w:type="dxa"/>
            <w:gridSpan w:val="3"/>
            <w:tcBorders>
              <w:top w:val="nil"/>
            </w:tcBorders>
            <w:noWrap/>
            <w:vAlign w:val="center"/>
          </w:tcPr>
          <w:p>
            <w:pPr>
              <w:spacing w:line="56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毕业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时</w:t>
            </w:r>
            <w:r>
              <w:rPr>
                <w:rFonts w:hint="eastAsia" w:ascii="宋体" w:hAnsi="宋体" w:cs="宋体"/>
                <w:sz w:val="24"/>
              </w:rPr>
              <w:t>间</w:t>
            </w:r>
          </w:p>
        </w:tc>
        <w:tc>
          <w:tcPr>
            <w:tcW w:w="1052" w:type="dxa"/>
            <w:gridSpan w:val="2"/>
            <w:tcBorders>
              <w:top w:val="nil"/>
            </w:tcBorders>
            <w:noWrap/>
            <w:vAlign w:val="center"/>
          </w:tcPr>
          <w:p>
            <w:pPr>
              <w:spacing w:line="560" w:lineRule="exact"/>
              <w:rPr>
                <w:rFonts w:ascii="宋体" w:cs="宋体"/>
                <w:sz w:val="24"/>
              </w:rPr>
            </w:pPr>
          </w:p>
        </w:tc>
        <w:tc>
          <w:tcPr>
            <w:tcW w:w="1595" w:type="dxa"/>
            <w:vMerge w:val="continue"/>
            <w:noWrap/>
            <w:vAlign w:val="center"/>
          </w:tcPr>
          <w:p>
            <w:pPr>
              <w:spacing w:line="560" w:lineRule="exact"/>
              <w:ind w:firstLine="480" w:firstLineChars="200"/>
              <w:jc w:val="center"/>
              <w:rPr>
                <w:rFonts w:asci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564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毕业院校</w:t>
            </w:r>
          </w:p>
        </w:tc>
        <w:tc>
          <w:tcPr>
            <w:tcW w:w="3529" w:type="dxa"/>
            <w:gridSpan w:val="5"/>
            <w:noWrap/>
            <w:vAlign w:val="center"/>
          </w:tcPr>
          <w:p>
            <w:pPr>
              <w:spacing w:line="560" w:lineRule="exact"/>
              <w:rPr>
                <w:rFonts w:ascii="宋体" w:cs="宋体"/>
                <w:sz w:val="24"/>
              </w:rPr>
            </w:pPr>
          </w:p>
        </w:tc>
        <w:tc>
          <w:tcPr>
            <w:tcW w:w="2231" w:type="dxa"/>
            <w:gridSpan w:val="4"/>
            <w:noWrap/>
            <w:vAlign w:val="center"/>
          </w:tcPr>
          <w:p>
            <w:pPr>
              <w:spacing w:line="56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专业</w:t>
            </w:r>
          </w:p>
        </w:tc>
        <w:tc>
          <w:tcPr>
            <w:tcW w:w="1785" w:type="dxa"/>
            <w:gridSpan w:val="2"/>
            <w:noWrap/>
            <w:vAlign w:val="center"/>
          </w:tcPr>
          <w:p>
            <w:pPr>
              <w:spacing w:line="560" w:lineRule="exact"/>
              <w:rPr>
                <w:rFonts w:asci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564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身份证号码</w:t>
            </w:r>
          </w:p>
        </w:tc>
        <w:tc>
          <w:tcPr>
            <w:tcW w:w="3529" w:type="dxa"/>
            <w:gridSpan w:val="5"/>
            <w:noWrap/>
            <w:vAlign w:val="center"/>
          </w:tcPr>
          <w:p>
            <w:pPr>
              <w:spacing w:line="560" w:lineRule="exact"/>
              <w:rPr>
                <w:rFonts w:ascii="宋体" w:cs="宋体"/>
                <w:sz w:val="24"/>
              </w:rPr>
            </w:pPr>
          </w:p>
        </w:tc>
        <w:tc>
          <w:tcPr>
            <w:tcW w:w="2231" w:type="dxa"/>
            <w:gridSpan w:val="4"/>
            <w:noWrap/>
            <w:vAlign w:val="center"/>
          </w:tcPr>
          <w:p>
            <w:pPr>
              <w:spacing w:line="56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健康状况</w:t>
            </w:r>
          </w:p>
        </w:tc>
        <w:tc>
          <w:tcPr>
            <w:tcW w:w="1785" w:type="dxa"/>
            <w:gridSpan w:val="2"/>
            <w:noWrap/>
            <w:vAlign w:val="center"/>
          </w:tcPr>
          <w:p>
            <w:pPr>
              <w:spacing w:line="560" w:lineRule="exact"/>
              <w:rPr>
                <w:rFonts w:asci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564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家庭住址</w:t>
            </w:r>
          </w:p>
        </w:tc>
        <w:tc>
          <w:tcPr>
            <w:tcW w:w="3529" w:type="dxa"/>
            <w:gridSpan w:val="5"/>
            <w:noWrap/>
            <w:vAlign w:val="center"/>
          </w:tcPr>
          <w:p>
            <w:pPr>
              <w:spacing w:line="560" w:lineRule="exact"/>
              <w:rPr>
                <w:rFonts w:ascii="宋体" w:cs="宋体"/>
                <w:sz w:val="24"/>
              </w:rPr>
            </w:pPr>
          </w:p>
        </w:tc>
        <w:tc>
          <w:tcPr>
            <w:tcW w:w="2231" w:type="dxa"/>
            <w:gridSpan w:val="4"/>
            <w:noWrap/>
            <w:vAlign w:val="center"/>
          </w:tcPr>
          <w:p>
            <w:pPr>
              <w:spacing w:line="56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联系电话</w:t>
            </w:r>
          </w:p>
        </w:tc>
        <w:tc>
          <w:tcPr>
            <w:tcW w:w="1785" w:type="dxa"/>
            <w:gridSpan w:val="2"/>
            <w:noWrap/>
            <w:vAlign w:val="center"/>
          </w:tcPr>
          <w:p>
            <w:pPr>
              <w:spacing w:line="560" w:lineRule="exact"/>
              <w:rPr>
                <w:rFonts w:asci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exact"/>
          <w:jc w:val="center"/>
        </w:trPr>
        <w:tc>
          <w:tcPr>
            <w:tcW w:w="1564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应聘岗位</w:t>
            </w:r>
          </w:p>
        </w:tc>
        <w:tc>
          <w:tcPr>
            <w:tcW w:w="2577" w:type="dxa"/>
            <w:gridSpan w:val="3"/>
            <w:noWrap/>
            <w:vAlign w:val="center"/>
          </w:tcPr>
          <w:p>
            <w:pPr>
              <w:spacing w:line="560" w:lineRule="exact"/>
              <w:rPr>
                <w:rFonts w:ascii="宋体" w:cs="宋体"/>
                <w:sz w:val="24"/>
              </w:rPr>
            </w:pPr>
          </w:p>
        </w:tc>
        <w:tc>
          <w:tcPr>
            <w:tcW w:w="3183" w:type="dxa"/>
            <w:gridSpan w:val="6"/>
            <w:noWrap/>
            <w:vAlign w:val="center"/>
          </w:tcPr>
          <w:p>
            <w:pPr>
              <w:spacing w:line="560" w:lineRule="exact"/>
              <w:rPr>
                <w:rFonts w:hint="eastAsia" w:ascii="宋体" w:eastAsia="宋体" w:cs="宋体"/>
                <w:sz w:val="24"/>
                <w:lang w:eastAsia="zh-CN"/>
              </w:rPr>
            </w:pPr>
            <w:r>
              <w:rPr>
                <w:rFonts w:hint="eastAsia" w:ascii="宋体" w:cs="宋体"/>
                <w:sz w:val="24"/>
                <w:lang w:eastAsia="zh-CN"/>
              </w:rPr>
              <w:t>是否曾参加过就业见习</w:t>
            </w:r>
          </w:p>
        </w:tc>
        <w:tc>
          <w:tcPr>
            <w:tcW w:w="1785" w:type="dxa"/>
            <w:gridSpan w:val="2"/>
            <w:noWrap/>
            <w:vAlign w:val="center"/>
          </w:tcPr>
          <w:p>
            <w:pPr>
              <w:spacing w:line="560" w:lineRule="exact"/>
              <w:rPr>
                <w:rFonts w:hint="default" w:asci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cs="宋体"/>
                <w:sz w:val="24"/>
                <w:lang w:eastAsia="zh-CN"/>
              </w:rPr>
              <w:t>是</w:t>
            </w:r>
            <w:r>
              <w:rPr>
                <w:rFonts w:hint="eastAsia" w:ascii="宋体" w:cs="宋体"/>
                <w:sz w:val="24"/>
                <w:lang w:eastAsia="zh-CN"/>
              </w:rPr>
              <w:sym w:font="Wingdings 2" w:char="00A3"/>
            </w:r>
            <w:r>
              <w:rPr>
                <w:rFonts w:hint="eastAsia" w:ascii="宋体" w:cs="宋体"/>
                <w:sz w:val="24"/>
                <w:lang w:val="en-US" w:eastAsia="zh-CN"/>
              </w:rPr>
              <w:t xml:space="preserve">     否</w:t>
            </w:r>
            <w:r>
              <w:rPr>
                <w:rFonts w:hint="eastAsia" w:ascii="宋体" w:cs="宋体"/>
                <w:sz w:val="24"/>
                <w:lang w:val="en-US" w:eastAsia="zh-CN"/>
              </w:rPr>
              <w:sym w:font="Wingdings 2" w:char="00A3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8" w:hRule="exact"/>
          <w:jc w:val="center"/>
        </w:trPr>
        <w:tc>
          <w:tcPr>
            <w:tcW w:w="1564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特长</w:t>
            </w:r>
          </w:p>
        </w:tc>
        <w:tc>
          <w:tcPr>
            <w:tcW w:w="7545" w:type="dxa"/>
            <w:gridSpan w:val="11"/>
            <w:noWrap/>
            <w:vAlign w:val="center"/>
          </w:tcPr>
          <w:p>
            <w:pPr>
              <w:spacing w:line="560" w:lineRule="exact"/>
              <w:rPr>
                <w:rFonts w:ascii="宋体" w:cs="宋体"/>
                <w:sz w:val="24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564" w:type="dxa"/>
            <w:noWrap/>
            <w:vAlign w:val="center"/>
          </w:tcPr>
          <w:p>
            <w:pPr>
              <w:spacing w:line="560" w:lineRule="exact"/>
              <w:ind w:firstLine="120" w:firstLineChars="50"/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个人简历</w:t>
            </w:r>
          </w:p>
        </w:tc>
        <w:tc>
          <w:tcPr>
            <w:tcW w:w="7545" w:type="dxa"/>
            <w:gridSpan w:val="11"/>
            <w:noWrap/>
            <w:vAlign w:val="center"/>
          </w:tcPr>
          <w:p>
            <w:pPr>
              <w:spacing w:line="560" w:lineRule="exact"/>
              <w:rPr>
                <w:rFonts w:ascii="宋体" w:cs="宋体"/>
                <w:sz w:val="24"/>
              </w:rPr>
            </w:pPr>
          </w:p>
          <w:p>
            <w:pPr>
              <w:spacing w:line="560" w:lineRule="exact"/>
              <w:rPr>
                <w:rFonts w:ascii="宋体" w:cs="宋体"/>
                <w:sz w:val="24"/>
              </w:rPr>
            </w:pPr>
          </w:p>
          <w:p>
            <w:pPr>
              <w:spacing w:line="560" w:lineRule="exact"/>
              <w:rPr>
                <w:rFonts w:ascii="宋体" w:cs="宋体"/>
                <w:sz w:val="24"/>
              </w:rPr>
            </w:pPr>
          </w:p>
          <w:p>
            <w:pPr>
              <w:spacing w:line="560" w:lineRule="exact"/>
              <w:rPr>
                <w:rFonts w:ascii="宋体" w:cs="宋体"/>
                <w:sz w:val="24"/>
              </w:rPr>
            </w:pPr>
          </w:p>
          <w:p>
            <w:pPr>
              <w:spacing w:line="560" w:lineRule="exact"/>
              <w:rPr>
                <w:rFonts w:ascii="宋体" w:cs="宋体"/>
                <w:sz w:val="24"/>
              </w:rPr>
            </w:pPr>
          </w:p>
          <w:p>
            <w:pPr>
              <w:spacing w:line="560" w:lineRule="exact"/>
              <w:rPr>
                <w:rFonts w:ascii="宋体" w:cs="宋体"/>
                <w:sz w:val="24"/>
              </w:rPr>
            </w:pPr>
          </w:p>
          <w:p>
            <w:pPr>
              <w:spacing w:line="560" w:lineRule="exact"/>
              <w:rPr>
                <w:rFonts w:ascii="宋体" w:cs="宋体"/>
                <w:sz w:val="24"/>
              </w:rPr>
            </w:pPr>
          </w:p>
          <w:p>
            <w:pPr>
              <w:spacing w:line="560" w:lineRule="exact"/>
              <w:rPr>
                <w:rFonts w:asci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84" w:hRule="atLeast"/>
          <w:jc w:val="center"/>
        </w:trPr>
        <w:tc>
          <w:tcPr>
            <w:tcW w:w="1564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奖惩情况</w:t>
            </w:r>
          </w:p>
        </w:tc>
        <w:tc>
          <w:tcPr>
            <w:tcW w:w="7545" w:type="dxa"/>
            <w:gridSpan w:val="11"/>
            <w:noWrap/>
            <w:vAlign w:val="center"/>
          </w:tcPr>
          <w:p>
            <w:pPr>
              <w:spacing w:line="560" w:lineRule="exact"/>
              <w:rPr>
                <w:rFonts w:ascii="宋体" w:cs="宋体"/>
                <w:sz w:val="24"/>
              </w:rPr>
            </w:pPr>
          </w:p>
          <w:p>
            <w:pPr>
              <w:spacing w:line="560" w:lineRule="exact"/>
              <w:rPr>
                <w:rFonts w:ascii="宋体" w:cs="宋体"/>
                <w:sz w:val="24"/>
              </w:rPr>
            </w:pPr>
          </w:p>
          <w:p>
            <w:pPr>
              <w:spacing w:line="560" w:lineRule="exact"/>
              <w:rPr>
                <w:rFonts w:ascii="宋体" w:cs="宋体"/>
                <w:sz w:val="24"/>
              </w:rPr>
            </w:pPr>
          </w:p>
          <w:p>
            <w:pPr>
              <w:spacing w:line="560" w:lineRule="exact"/>
              <w:rPr>
                <w:rFonts w:ascii="宋体" w:cs="宋体"/>
                <w:sz w:val="24"/>
              </w:rPr>
            </w:pPr>
          </w:p>
          <w:p>
            <w:pPr>
              <w:spacing w:line="560" w:lineRule="exact"/>
              <w:rPr>
                <w:rFonts w:ascii="宋体" w:cs="宋体"/>
                <w:sz w:val="24"/>
              </w:rPr>
            </w:pPr>
          </w:p>
          <w:p>
            <w:pPr>
              <w:spacing w:line="560" w:lineRule="exact"/>
              <w:rPr>
                <w:rFonts w:asci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1564" w:type="dxa"/>
            <w:vMerge w:val="restart"/>
            <w:noWrap/>
            <w:vAlign w:val="center"/>
          </w:tcPr>
          <w:p>
            <w:pPr>
              <w:spacing w:line="56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家庭主要成员及主要社会关系</w:t>
            </w:r>
          </w:p>
        </w:tc>
        <w:tc>
          <w:tcPr>
            <w:tcW w:w="1785" w:type="dxa"/>
            <w:gridSpan w:val="2"/>
            <w:noWrap/>
          </w:tcPr>
          <w:p>
            <w:pPr>
              <w:spacing w:line="56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姓名</w:t>
            </w:r>
          </w:p>
        </w:tc>
        <w:tc>
          <w:tcPr>
            <w:tcW w:w="1376" w:type="dxa"/>
            <w:gridSpan w:val="2"/>
            <w:noWrap/>
          </w:tcPr>
          <w:p>
            <w:pPr>
              <w:spacing w:line="56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关系</w:t>
            </w:r>
          </w:p>
        </w:tc>
        <w:tc>
          <w:tcPr>
            <w:tcW w:w="1559" w:type="dxa"/>
            <w:gridSpan w:val="3"/>
            <w:noWrap/>
          </w:tcPr>
          <w:p>
            <w:pPr>
              <w:spacing w:line="56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政治面貌</w:t>
            </w:r>
          </w:p>
        </w:tc>
        <w:tc>
          <w:tcPr>
            <w:tcW w:w="2825" w:type="dxa"/>
            <w:gridSpan w:val="4"/>
            <w:noWrap/>
          </w:tcPr>
          <w:p>
            <w:pPr>
              <w:spacing w:line="56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64" w:type="dxa"/>
            <w:vMerge w:val="continue"/>
            <w:noWrap/>
            <w:vAlign w:val="center"/>
          </w:tcPr>
          <w:p>
            <w:pPr>
              <w:spacing w:line="560" w:lineRule="exact"/>
              <w:ind w:firstLine="480" w:firstLineChars="200"/>
              <w:rPr>
                <w:rFonts w:ascii="宋体" w:cs="宋体"/>
                <w:sz w:val="24"/>
              </w:rPr>
            </w:pPr>
          </w:p>
        </w:tc>
        <w:tc>
          <w:tcPr>
            <w:tcW w:w="1785" w:type="dxa"/>
            <w:gridSpan w:val="2"/>
            <w:noWrap/>
            <w:vAlign w:val="center"/>
          </w:tcPr>
          <w:p>
            <w:pPr>
              <w:spacing w:line="560" w:lineRule="exact"/>
              <w:jc w:val="left"/>
              <w:rPr>
                <w:rFonts w:ascii="宋体" w:cs="宋体"/>
                <w:sz w:val="24"/>
              </w:rPr>
            </w:pPr>
          </w:p>
        </w:tc>
        <w:tc>
          <w:tcPr>
            <w:tcW w:w="1376" w:type="dxa"/>
            <w:gridSpan w:val="2"/>
            <w:noWrap/>
            <w:vAlign w:val="center"/>
          </w:tcPr>
          <w:p>
            <w:pPr>
              <w:spacing w:line="560" w:lineRule="exact"/>
              <w:jc w:val="left"/>
              <w:rPr>
                <w:rFonts w:ascii="宋体" w:cs="宋体"/>
                <w:sz w:val="24"/>
              </w:rPr>
            </w:pPr>
          </w:p>
        </w:tc>
        <w:tc>
          <w:tcPr>
            <w:tcW w:w="1559" w:type="dxa"/>
            <w:gridSpan w:val="3"/>
            <w:noWrap/>
            <w:vAlign w:val="center"/>
          </w:tcPr>
          <w:p>
            <w:pPr>
              <w:spacing w:line="560" w:lineRule="exact"/>
              <w:jc w:val="left"/>
              <w:rPr>
                <w:rFonts w:ascii="宋体" w:cs="宋体"/>
                <w:sz w:val="24"/>
              </w:rPr>
            </w:pPr>
          </w:p>
        </w:tc>
        <w:tc>
          <w:tcPr>
            <w:tcW w:w="2825" w:type="dxa"/>
            <w:gridSpan w:val="4"/>
            <w:noWrap/>
            <w:vAlign w:val="center"/>
          </w:tcPr>
          <w:p>
            <w:pPr>
              <w:spacing w:line="560" w:lineRule="exact"/>
              <w:jc w:val="left"/>
              <w:rPr>
                <w:rFonts w:asci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64" w:type="dxa"/>
            <w:vMerge w:val="continue"/>
            <w:noWrap/>
            <w:vAlign w:val="center"/>
          </w:tcPr>
          <w:p>
            <w:pPr>
              <w:spacing w:line="560" w:lineRule="exact"/>
              <w:ind w:firstLine="480" w:firstLineChars="200"/>
              <w:rPr>
                <w:rFonts w:ascii="宋体" w:cs="宋体"/>
                <w:sz w:val="24"/>
              </w:rPr>
            </w:pPr>
          </w:p>
        </w:tc>
        <w:tc>
          <w:tcPr>
            <w:tcW w:w="1785" w:type="dxa"/>
            <w:gridSpan w:val="2"/>
            <w:noWrap/>
            <w:vAlign w:val="center"/>
          </w:tcPr>
          <w:p>
            <w:pPr>
              <w:spacing w:line="560" w:lineRule="exact"/>
              <w:jc w:val="left"/>
              <w:rPr>
                <w:rFonts w:ascii="宋体" w:cs="宋体"/>
                <w:sz w:val="24"/>
              </w:rPr>
            </w:pPr>
          </w:p>
        </w:tc>
        <w:tc>
          <w:tcPr>
            <w:tcW w:w="1376" w:type="dxa"/>
            <w:gridSpan w:val="2"/>
            <w:noWrap/>
            <w:vAlign w:val="center"/>
          </w:tcPr>
          <w:p>
            <w:pPr>
              <w:spacing w:line="560" w:lineRule="exact"/>
              <w:jc w:val="left"/>
              <w:rPr>
                <w:rFonts w:ascii="宋体" w:cs="宋体"/>
                <w:sz w:val="24"/>
              </w:rPr>
            </w:pPr>
          </w:p>
        </w:tc>
        <w:tc>
          <w:tcPr>
            <w:tcW w:w="1559" w:type="dxa"/>
            <w:gridSpan w:val="3"/>
            <w:noWrap/>
            <w:vAlign w:val="center"/>
          </w:tcPr>
          <w:p>
            <w:pPr>
              <w:spacing w:line="560" w:lineRule="exact"/>
              <w:jc w:val="left"/>
              <w:rPr>
                <w:rFonts w:ascii="宋体" w:cs="宋体"/>
                <w:sz w:val="24"/>
              </w:rPr>
            </w:pPr>
          </w:p>
        </w:tc>
        <w:tc>
          <w:tcPr>
            <w:tcW w:w="2825" w:type="dxa"/>
            <w:gridSpan w:val="4"/>
            <w:noWrap/>
            <w:vAlign w:val="center"/>
          </w:tcPr>
          <w:p>
            <w:pPr>
              <w:spacing w:line="560" w:lineRule="exact"/>
              <w:jc w:val="left"/>
              <w:rPr>
                <w:rFonts w:asci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64" w:type="dxa"/>
            <w:vMerge w:val="continue"/>
            <w:noWrap/>
            <w:vAlign w:val="center"/>
          </w:tcPr>
          <w:p>
            <w:pPr>
              <w:spacing w:line="560" w:lineRule="exact"/>
              <w:ind w:firstLine="480" w:firstLineChars="200"/>
              <w:rPr>
                <w:rFonts w:ascii="宋体" w:cs="宋体"/>
                <w:sz w:val="24"/>
              </w:rPr>
            </w:pPr>
          </w:p>
        </w:tc>
        <w:tc>
          <w:tcPr>
            <w:tcW w:w="1785" w:type="dxa"/>
            <w:gridSpan w:val="2"/>
            <w:noWrap/>
            <w:vAlign w:val="center"/>
          </w:tcPr>
          <w:p>
            <w:pPr>
              <w:spacing w:line="560" w:lineRule="exact"/>
              <w:jc w:val="left"/>
              <w:rPr>
                <w:rFonts w:ascii="宋体" w:cs="宋体"/>
                <w:sz w:val="24"/>
              </w:rPr>
            </w:pPr>
          </w:p>
        </w:tc>
        <w:tc>
          <w:tcPr>
            <w:tcW w:w="1376" w:type="dxa"/>
            <w:gridSpan w:val="2"/>
            <w:noWrap/>
            <w:vAlign w:val="center"/>
          </w:tcPr>
          <w:p>
            <w:pPr>
              <w:spacing w:line="560" w:lineRule="exact"/>
              <w:jc w:val="left"/>
              <w:rPr>
                <w:rFonts w:ascii="宋体" w:cs="宋体"/>
                <w:sz w:val="24"/>
              </w:rPr>
            </w:pPr>
          </w:p>
        </w:tc>
        <w:tc>
          <w:tcPr>
            <w:tcW w:w="1559" w:type="dxa"/>
            <w:gridSpan w:val="3"/>
            <w:noWrap/>
            <w:vAlign w:val="center"/>
          </w:tcPr>
          <w:p>
            <w:pPr>
              <w:spacing w:line="560" w:lineRule="exact"/>
              <w:jc w:val="left"/>
              <w:rPr>
                <w:rFonts w:ascii="宋体" w:cs="宋体"/>
                <w:sz w:val="24"/>
              </w:rPr>
            </w:pPr>
          </w:p>
        </w:tc>
        <w:tc>
          <w:tcPr>
            <w:tcW w:w="2825" w:type="dxa"/>
            <w:gridSpan w:val="4"/>
            <w:noWrap/>
            <w:vAlign w:val="center"/>
          </w:tcPr>
          <w:p>
            <w:pPr>
              <w:spacing w:line="560" w:lineRule="exact"/>
              <w:jc w:val="left"/>
              <w:rPr>
                <w:rFonts w:asci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64" w:type="dxa"/>
            <w:vMerge w:val="continue"/>
            <w:noWrap/>
            <w:vAlign w:val="center"/>
          </w:tcPr>
          <w:p>
            <w:pPr>
              <w:spacing w:line="560" w:lineRule="exact"/>
              <w:ind w:firstLine="420" w:firstLineChars="200"/>
              <w:rPr>
                <w:rFonts w:ascii="宋体" w:cs="宋体"/>
                <w:szCs w:val="21"/>
              </w:rPr>
            </w:pPr>
          </w:p>
        </w:tc>
        <w:tc>
          <w:tcPr>
            <w:tcW w:w="1785" w:type="dxa"/>
            <w:gridSpan w:val="2"/>
            <w:noWrap/>
            <w:vAlign w:val="center"/>
          </w:tcPr>
          <w:p>
            <w:pPr>
              <w:spacing w:line="560" w:lineRule="exact"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1376" w:type="dxa"/>
            <w:gridSpan w:val="2"/>
            <w:noWrap/>
            <w:vAlign w:val="center"/>
          </w:tcPr>
          <w:p>
            <w:pPr>
              <w:spacing w:line="560" w:lineRule="exact"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1559" w:type="dxa"/>
            <w:gridSpan w:val="3"/>
            <w:noWrap/>
            <w:vAlign w:val="center"/>
          </w:tcPr>
          <w:p>
            <w:pPr>
              <w:spacing w:line="560" w:lineRule="exact"/>
              <w:jc w:val="left"/>
              <w:rPr>
                <w:rFonts w:ascii="宋体" w:cs="宋体"/>
                <w:szCs w:val="21"/>
              </w:rPr>
            </w:pPr>
          </w:p>
        </w:tc>
        <w:tc>
          <w:tcPr>
            <w:tcW w:w="2825" w:type="dxa"/>
            <w:gridSpan w:val="4"/>
            <w:noWrap/>
            <w:vAlign w:val="center"/>
          </w:tcPr>
          <w:p>
            <w:pPr>
              <w:spacing w:line="560" w:lineRule="exact"/>
              <w:jc w:val="left"/>
              <w:rPr>
                <w:rFonts w:asci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64" w:type="dxa"/>
            <w:vMerge w:val="continue"/>
            <w:noWrap/>
            <w:vAlign w:val="center"/>
          </w:tcPr>
          <w:p>
            <w:pPr>
              <w:spacing w:line="560" w:lineRule="exact"/>
              <w:ind w:firstLine="420" w:firstLineChars="200"/>
              <w:rPr>
                <w:rFonts w:ascii="宋体"/>
                <w:szCs w:val="21"/>
              </w:rPr>
            </w:pPr>
          </w:p>
        </w:tc>
        <w:tc>
          <w:tcPr>
            <w:tcW w:w="1785" w:type="dxa"/>
            <w:gridSpan w:val="2"/>
            <w:noWrap/>
            <w:vAlign w:val="center"/>
          </w:tcPr>
          <w:p>
            <w:pPr>
              <w:spacing w:line="56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1376" w:type="dxa"/>
            <w:gridSpan w:val="2"/>
            <w:noWrap/>
            <w:vAlign w:val="center"/>
          </w:tcPr>
          <w:p>
            <w:pPr>
              <w:spacing w:line="56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1559" w:type="dxa"/>
            <w:gridSpan w:val="3"/>
            <w:noWrap/>
            <w:vAlign w:val="center"/>
          </w:tcPr>
          <w:p>
            <w:pPr>
              <w:spacing w:line="56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2825" w:type="dxa"/>
            <w:gridSpan w:val="4"/>
            <w:noWrap/>
            <w:vAlign w:val="center"/>
          </w:tcPr>
          <w:p>
            <w:pPr>
              <w:spacing w:line="560" w:lineRule="exact"/>
              <w:jc w:val="left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67" w:hRule="atLeast"/>
          <w:jc w:val="center"/>
        </w:trPr>
        <w:tc>
          <w:tcPr>
            <w:tcW w:w="1564" w:type="dxa"/>
            <w:noWrap/>
            <w:vAlign w:val="center"/>
          </w:tcPr>
          <w:p>
            <w:pPr>
              <w:spacing w:line="560" w:lineRule="exact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本人承诺</w:t>
            </w:r>
          </w:p>
        </w:tc>
        <w:tc>
          <w:tcPr>
            <w:tcW w:w="7545" w:type="dxa"/>
            <w:gridSpan w:val="11"/>
            <w:noWrap/>
          </w:tcPr>
          <w:p>
            <w:pPr>
              <w:rPr>
                <w:rFonts w:ascii="宋体" w:cs="宋体"/>
              </w:rPr>
            </w:pPr>
          </w:p>
          <w:p>
            <w:pPr>
              <w:spacing w:line="560" w:lineRule="exact"/>
              <w:ind w:firstLine="481" w:firstLineChars="200"/>
              <w:rPr>
                <w:rFonts w:asci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</w:rPr>
              <w:t>本人郑重承诺，此表所填内容全部真实，如有隐瞒或提供虚假情况，愿意承担所有责任。</w:t>
            </w:r>
          </w:p>
          <w:p>
            <w:pPr>
              <w:spacing w:line="560" w:lineRule="exact"/>
              <w:rPr>
                <w:rFonts w:ascii="宋体" w:cs="宋体"/>
                <w:sz w:val="24"/>
              </w:rPr>
            </w:pPr>
          </w:p>
          <w:p>
            <w:pPr>
              <w:spacing w:line="560" w:lineRule="exact"/>
              <w:ind w:firstLine="3600" w:firstLineChars="1500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本人签名：</w:t>
            </w:r>
          </w:p>
          <w:p>
            <w:pPr>
              <w:spacing w:line="560" w:lineRule="exact"/>
              <w:ind w:firstLine="5520" w:firstLineChars="2300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年</w:t>
            </w:r>
            <w:r>
              <w:rPr>
                <w:rFonts w:ascii="宋体" w:hAnsi="宋体" w:cs="宋体"/>
                <w:sz w:val="24"/>
              </w:rPr>
              <w:t xml:space="preserve">    </w:t>
            </w:r>
            <w:r>
              <w:rPr>
                <w:rFonts w:hint="eastAsia" w:ascii="宋体" w:hAnsi="宋体" w:cs="宋体"/>
                <w:sz w:val="24"/>
              </w:rPr>
              <w:t>月</w:t>
            </w:r>
            <w:r>
              <w:rPr>
                <w:rFonts w:ascii="宋体" w:hAnsi="宋体" w:cs="宋体"/>
                <w:sz w:val="24"/>
              </w:rPr>
              <w:t xml:space="preserve">    </w:t>
            </w:r>
            <w:r>
              <w:rPr>
                <w:rFonts w:hint="eastAsia" w:ascii="宋体" w:hAnsi="宋体" w:cs="宋体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8" w:hRule="atLeast"/>
          <w:jc w:val="center"/>
        </w:trPr>
        <w:tc>
          <w:tcPr>
            <w:tcW w:w="9109" w:type="dxa"/>
            <w:gridSpan w:val="12"/>
            <w:noWrap/>
            <w:vAlign w:val="center"/>
          </w:tcPr>
          <w:p>
            <w:pPr>
              <w:spacing w:line="56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以下内容由工作人员填写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37" w:hRule="atLeast"/>
          <w:jc w:val="center"/>
        </w:trPr>
        <w:tc>
          <w:tcPr>
            <w:tcW w:w="1564" w:type="dxa"/>
            <w:noWrap/>
            <w:vAlign w:val="center"/>
          </w:tcPr>
          <w:p>
            <w:pPr>
              <w:spacing w:line="560" w:lineRule="exact"/>
              <w:jc w:val="center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审核意见</w:t>
            </w:r>
          </w:p>
        </w:tc>
        <w:tc>
          <w:tcPr>
            <w:tcW w:w="3728" w:type="dxa"/>
            <w:gridSpan w:val="6"/>
            <w:noWrap/>
            <w:vAlign w:val="bottom"/>
          </w:tcPr>
          <w:p>
            <w:pPr>
              <w:spacing w:line="560" w:lineRule="exact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初审人签字：</w:t>
            </w:r>
          </w:p>
          <w:p>
            <w:pPr>
              <w:spacing w:line="560" w:lineRule="exact"/>
              <w:ind w:firstLine="1680" w:firstLineChars="700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年</w:t>
            </w:r>
            <w:r>
              <w:rPr>
                <w:rFonts w:ascii="宋体" w:hAnsi="宋体" w:cs="宋体"/>
                <w:sz w:val="24"/>
              </w:rPr>
              <w:t xml:space="preserve">    </w:t>
            </w:r>
            <w:r>
              <w:rPr>
                <w:rFonts w:hint="eastAsia" w:ascii="宋体" w:hAnsi="宋体" w:cs="宋体"/>
                <w:sz w:val="24"/>
              </w:rPr>
              <w:t>月</w:t>
            </w:r>
            <w:r>
              <w:rPr>
                <w:rFonts w:ascii="宋体" w:hAnsi="宋体" w:cs="宋体"/>
                <w:sz w:val="24"/>
              </w:rPr>
              <w:t xml:space="preserve">    </w:t>
            </w:r>
            <w:r>
              <w:rPr>
                <w:rFonts w:hint="eastAsia" w:ascii="宋体" w:hAnsi="宋体" w:cs="宋体"/>
                <w:sz w:val="24"/>
              </w:rPr>
              <w:t>日</w:t>
            </w:r>
          </w:p>
        </w:tc>
        <w:tc>
          <w:tcPr>
            <w:tcW w:w="3817" w:type="dxa"/>
            <w:gridSpan w:val="5"/>
            <w:noWrap/>
            <w:vAlign w:val="bottom"/>
          </w:tcPr>
          <w:p>
            <w:pPr>
              <w:spacing w:line="560" w:lineRule="exact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复审人签字：</w:t>
            </w:r>
          </w:p>
          <w:p>
            <w:pPr>
              <w:spacing w:line="560" w:lineRule="exact"/>
              <w:ind w:firstLine="1920" w:firstLineChars="800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年</w:t>
            </w:r>
            <w:r>
              <w:rPr>
                <w:rFonts w:ascii="宋体" w:hAnsi="宋体" w:cs="宋体"/>
                <w:sz w:val="24"/>
              </w:rPr>
              <w:t xml:space="preserve">    </w:t>
            </w:r>
            <w:r>
              <w:rPr>
                <w:rFonts w:hint="eastAsia" w:ascii="宋体" w:hAnsi="宋体" w:cs="宋体"/>
                <w:sz w:val="24"/>
              </w:rPr>
              <w:t>月</w:t>
            </w:r>
            <w:r>
              <w:rPr>
                <w:rFonts w:ascii="宋体" w:hAnsi="宋体" w:cs="宋体"/>
                <w:sz w:val="24"/>
              </w:rPr>
              <w:t xml:space="preserve">    </w:t>
            </w:r>
            <w:r>
              <w:rPr>
                <w:rFonts w:hint="eastAsia" w:ascii="宋体" w:hAnsi="宋体" w:cs="宋体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" w:hRule="atLeast"/>
          <w:jc w:val="center"/>
        </w:trPr>
        <w:tc>
          <w:tcPr>
            <w:tcW w:w="9109" w:type="dxa"/>
            <w:gridSpan w:val="12"/>
            <w:noWrap/>
            <w:vAlign w:val="center"/>
          </w:tcPr>
          <w:p>
            <w:pPr>
              <w:spacing w:line="560" w:lineRule="exact"/>
              <w:rPr>
                <w:rFonts w:asci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特别提示：本表一式一份，双面打印。</w:t>
            </w:r>
          </w:p>
        </w:tc>
      </w:tr>
    </w:tbl>
    <w:p>
      <w:pPr>
        <w:pStyle w:val="4"/>
        <w:spacing w:line="20" w:lineRule="exact"/>
        <w:rPr>
          <w:lang w:eastAsia="zh-CN"/>
        </w:rPr>
      </w:pPr>
    </w:p>
    <w:p/>
    <w:sectPr>
      <w:footerReference r:id="rId3" w:type="default"/>
      <w:pgSz w:w="11906" w:h="16838"/>
      <w:pgMar w:top="1701" w:right="1474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方正楷体_GBK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pict>
        <v:shape id="_x0000_s4097" o:spid="_x0000_s4097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>
                <w:pPr>
                  <w:pStyle w:val="5"/>
                  <w:rPr>
                    <w:rFonts w:ascii="宋体" w:cs="宋体"/>
                    <w:sz w:val="28"/>
                    <w:szCs w:val="28"/>
                  </w:rPr>
                </w:pPr>
                <w:r>
                  <w:rPr>
                    <w:rFonts w:ascii="宋体" w:hAnsi="宋体" w:cs="宋体"/>
                    <w:sz w:val="28"/>
                    <w:szCs w:val="28"/>
                  </w:rPr>
                  <w:t xml:space="preserve">— </w:t>
                </w:r>
                <w:r>
                  <w:rPr>
                    <w:rFonts w:ascii="宋体" w:hAnsi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hAnsi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hAnsi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hAnsi="宋体" w:cs="宋体"/>
                    <w:sz w:val="28"/>
                    <w:szCs w:val="28"/>
                  </w:rPr>
                  <w:t>3</w:t>
                </w:r>
                <w:r>
                  <w:rPr>
                    <w:rFonts w:ascii="宋体" w:hAnsi="宋体" w:cs="宋体"/>
                    <w:sz w:val="28"/>
                    <w:szCs w:val="28"/>
                  </w:rPr>
                  <w:fldChar w:fldCharType="end"/>
                </w:r>
                <w:r>
                  <w:rPr>
                    <w:rFonts w:ascii="宋体" w:hAnsi="宋体" w:cs="宋体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documentProtection w:enforcement="0"/>
  <w:defaultTabStop w:val="420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GJmMDk2YzIwZDMwYTk0MjI3OGQ4ZGZlMjQ1ZTZhY2IifQ=="/>
  </w:docVars>
  <w:rsids>
    <w:rsidRoot w:val="57ED567D"/>
    <w:rsid w:val="00081FA8"/>
    <w:rsid w:val="00090092"/>
    <w:rsid w:val="00285085"/>
    <w:rsid w:val="00423C6D"/>
    <w:rsid w:val="00522102"/>
    <w:rsid w:val="00861DAB"/>
    <w:rsid w:val="009049D8"/>
    <w:rsid w:val="00906967"/>
    <w:rsid w:val="0093324B"/>
    <w:rsid w:val="00B64596"/>
    <w:rsid w:val="00BE3E1F"/>
    <w:rsid w:val="00F1191B"/>
    <w:rsid w:val="00F7335E"/>
    <w:rsid w:val="00FC02BF"/>
    <w:rsid w:val="01017684"/>
    <w:rsid w:val="0116312F"/>
    <w:rsid w:val="011F6F50"/>
    <w:rsid w:val="01311D17"/>
    <w:rsid w:val="01610122"/>
    <w:rsid w:val="019404F8"/>
    <w:rsid w:val="01A56261"/>
    <w:rsid w:val="01E44FDB"/>
    <w:rsid w:val="01FE4F04"/>
    <w:rsid w:val="0233386D"/>
    <w:rsid w:val="025E33E9"/>
    <w:rsid w:val="02FA082F"/>
    <w:rsid w:val="02FC6355"/>
    <w:rsid w:val="03123DCA"/>
    <w:rsid w:val="03391357"/>
    <w:rsid w:val="036D47D9"/>
    <w:rsid w:val="0381685A"/>
    <w:rsid w:val="03CC21CB"/>
    <w:rsid w:val="03CC315E"/>
    <w:rsid w:val="03E80687"/>
    <w:rsid w:val="03F10E17"/>
    <w:rsid w:val="04003C23"/>
    <w:rsid w:val="040E4187"/>
    <w:rsid w:val="04117BDE"/>
    <w:rsid w:val="042711AF"/>
    <w:rsid w:val="045F6B9B"/>
    <w:rsid w:val="046C3066"/>
    <w:rsid w:val="048605CC"/>
    <w:rsid w:val="04877EA0"/>
    <w:rsid w:val="04904C6F"/>
    <w:rsid w:val="049A5E25"/>
    <w:rsid w:val="04F27A0F"/>
    <w:rsid w:val="05047743"/>
    <w:rsid w:val="05465FAD"/>
    <w:rsid w:val="05A14F91"/>
    <w:rsid w:val="05A625A8"/>
    <w:rsid w:val="05B8420B"/>
    <w:rsid w:val="05DD06BF"/>
    <w:rsid w:val="06071298"/>
    <w:rsid w:val="06113EC5"/>
    <w:rsid w:val="06400C4E"/>
    <w:rsid w:val="06497B03"/>
    <w:rsid w:val="06592D0B"/>
    <w:rsid w:val="06764670"/>
    <w:rsid w:val="06954AF6"/>
    <w:rsid w:val="069F5975"/>
    <w:rsid w:val="06AD62E4"/>
    <w:rsid w:val="06C90C44"/>
    <w:rsid w:val="06D51397"/>
    <w:rsid w:val="06D537D8"/>
    <w:rsid w:val="070752C8"/>
    <w:rsid w:val="070808D2"/>
    <w:rsid w:val="07177C01"/>
    <w:rsid w:val="073E518E"/>
    <w:rsid w:val="074C0E95"/>
    <w:rsid w:val="07996868"/>
    <w:rsid w:val="07AF1BE8"/>
    <w:rsid w:val="07AF7E3A"/>
    <w:rsid w:val="07BE5114"/>
    <w:rsid w:val="07C17B6D"/>
    <w:rsid w:val="07CB0304"/>
    <w:rsid w:val="08071A24"/>
    <w:rsid w:val="08346591"/>
    <w:rsid w:val="083640B7"/>
    <w:rsid w:val="084A1910"/>
    <w:rsid w:val="08511C41"/>
    <w:rsid w:val="086724C2"/>
    <w:rsid w:val="0878022B"/>
    <w:rsid w:val="08844E22"/>
    <w:rsid w:val="08BF22FE"/>
    <w:rsid w:val="08DF02AB"/>
    <w:rsid w:val="08EA0F3D"/>
    <w:rsid w:val="093B4E63"/>
    <w:rsid w:val="09410F65"/>
    <w:rsid w:val="09A908B8"/>
    <w:rsid w:val="09C9304B"/>
    <w:rsid w:val="09F204B1"/>
    <w:rsid w:val="0A424F95"/>
    <w:rsid w:val="0A454A85"/>
    <w:rsid w:val="0A4F76B2"/>
    <w:rsid w:val="0A690774"/>
    <w:rsid w:val="0A6A0048"/>
    <w:rsid w:val="0A83110A"/>
    <w:rsid w:val="0A8D3D36"/>
    <w:rsid w:val="0A9A6B7F"/>
    <w:rsid w:val="0ADD663E"/>
    <w:rsid w:val="0AFA13CC"/>
    <w:rsid w:val="0B27077E"/>
    <w:rsid w:val="0B316DB7"/>
    <w:rsid w:val="0B4C599F"/>
    <w:rsid w:val="0B6C32B6"/>
    <w:rsid w:val="0B70168E"/>
    <w:rsid w:val="0B9319E4"/>
    <w:rsid w:val="0B945133"/>
    <w:rsid w:val="0B9D61FB"/>
    <w:rsid w:val="0BB26254"/>
    <w:rsid w:val="0BBB2504"/>
    <w:rsid w:val="0BD10FD4"/>
    <w:rsid w:val="0BE5207C"/>
    <w:rsid w:val="0C1F4E62"/>
    <w:rsid w:val="0C25691C"/>
    <w:rsid w:val="0C2C7CAB"/>
    <w:rsid w:val="0C4D19CF"/>
    <w:rsid w:val="0C5B233E"/>
    <w:rsid w:val="0C711B61"/>
    <w:rsid w:val="0C803B53"/>
    <w:rsid w:val="0C8F1FE8"/>
    <w:rsid w:val="0CA02447"/>
    <w:rsid w:val="0CE40585"/>
    <w:rsid w:val="0D046532"/>
    <w:rsid w:val="0D25459D"/>
    <w:rsid w:val="0D411534"/>
    <w:rsid w:val="0D605732"/>
    <w:rsid w:val="0D865199"/>
    <w:rsid w:val="0D9A6798"/>
    <w:rsid w:val="0DA675E9"/>
    <w:rsid w:val="0DF76096"/>
    <w:rsid w:val="0E472EC9"/>
    <w:rsid w:val="0E5057A7"/>
    <w:rsid w:val="0E820CEC"/>
    <w:rsid w:val="0EB42F76"/>
    <w:rsid w:val="0EC8358F"/>
    <w:rsid w:val="0ED62150"/>
    <w:rsid w:val="0ED72DE7"/>
    <w:rsid w:val="0EDE69A8"/>
    <w:rsid w:val="0EEF6D6E"/>
    <w:rsid w:val="0F1F58A5"/>
    <w:rsid w:val="0F557518"/>
    <w:rsid w:val="0F933B9D"/>
    <w:rsid w:val="0FB83011"/>
    <w:rsid w:val="0FF245EB"/>
    <w:rsid w:val="100B407B"/>
    <w:rsid w:val="100B7158"/>
    <w:rsid w:val="102F7D69"/>
    <w:rsid w:val="107C2883"/>
    <w:rsid w:val="107D2C91"/>
    <w:rsid w:val="10872B54"/>
    <w:rsid w:val="10BF69AB"/>
    <w:rsid w:val="10C60F2B"/>
    <w:rsid w:val="10EA1EE2"/>
    <w:rsid w:val="112A0531"/>
    <w:rsid w:val="112A22DF"/>
    <w:rsid w:val="115D26B4"/>
    <w:rsid w:val="116E42B9"/>
    <w:rsid w:val="11765524"/>
    <w:rsid w:val="11875983"/>
    <w:rsid w:val="118E286E"/>
    <w:rsid w:val="11AE1B67"/>
    <w:rsid w:val="11CC7E12"/>
    <w:rsid w:val="11DD1A47"/>
    <w:rsid w:val="11F272A1"/>
    <w:rsid w:val="12B46C9C"/>
    <w:rsid w:val="12C549B5"/>
    <w:rsid w:val="12FC2E1F"/>
    <w:rsid w:val="130C43DC"/>
    <w:rsid w:val="132C0590"/>
    <w:rsid w:val="13367661"/>
    <w:rsid w:val="13645F7C"/>
    <w:rsid w:val="13824654"/>
    <w:rsid w:val="1384217A"/>
    <w:rsid w:val="13B14F39"/>
    <w:rsid w:val="13D86F0D"/>
    <w:rsid w:val="13DF2D8A"/>
    <w:rsid w:val="14072DAB"/>
    <w:rsid w:val="14172FEE"/>
    <w:rsid w:val="142D2812"/>
    <w:rsid w:val="14343DE1"/>
    <w:rsid w:val="144D6A10"/>
    <w:rsid w:val="14C60571"/>
    <w:rsid w:val="14FC21E4"/>
    <w:rsid w:val="15194B44"/>
    <w:rsid w:val="152C1B48"/>
    <w:rsid w:val="152F6116"/>
    <w:rsid w:val="155A1735"/>
    <w:rsid w:val="155C5937"/>
    <w:rsid w:val="1585042C"/>
    <w:rsid w:val="161F2532"/>
    <w:rsid w:val="166E7112"/>
    <w:rsid w:val="16895CFA"/>
    <w:rsid w:val="16C94348"/>
    <w:rsid w:val="171C091C"/>
    <w:rsid w:val="17485BB5"/>
    <w:rsid w:val="17606A5A"/>
    <w:rsid w:val="17681DB3"/>
    <w:rsid w:val="17892D20"/>
    <w:rsid w:val="17D47448"/>
    <w:rsid w:val="17FD074D"/>
    <w:rsid w:val="18090EA0"/>
    <w:rsid w:val="18095344"/>
    <w:rsid w:val="1857752E"/>
    <w:rsid w:val="185D2F9A"/>
    <w:rsid w:val="187C13DD"/>
    <w:rsid w:val="18AD3F21"/>
    <w:rsid w:val="190B50EC"/>
    <w:rsid w:val="1921046B"/>
    <w:rsid w:val="19353F17"/>
    <w:rsid w:val="196F567B"/>
    <w:rsid w:val="19D43730"/>
    <w:rsid w:val="1A0A7151"/>
    <w:rsid w:val="1A345F7C"/>
    <w:rsid w:val="1A3B761A"/>
    <w:rsid w:val="1AA73898"/>
    <w:rsid w:val="1ACF1846"/>
    <w:rsid w:val="1B0D6EF9"/>
    <w:rsid w:val="1B1F6C2C"/>
    <w:rsid w:val="1B495A57"/>
    <w:rsid w:val="1B707488"/>
    <w:rsid w:val="1B917B2A"/>
    <w:rsid w:val="1BA50EE0"/>
    <w:rsid w:val="1BAC6712"/>
    <w:rsid w:val="1BCA6B98"/>
    <w:rsid w:val="1BCC0B62"/>
    <w:rsid w:val="1BEC4D61"/>
    <w:rsid w:val="1BF01F65"/>
    <w:rsid w:val="1BF105C9"/>
    <w:rsid w:val="1C1E0C92"/>
    <w:rsid w:val="1C3A1F70"/>
    <w:rsid w:val="1C3B1844"/>
    <w:rsid w:val="1C45507A"/>
    <w:rsid w:val="1C752FA8"/>
    <w:rsid w:val="1C910BD9"/>
    <w:rsid w:val="1CA24DC3"/>
    <w:rsid w:val="1CD53A47"/>
    <w:rsid w:val="1CE65C54"/>
    <w:rsid w:val="1CF75B24"/>
    <w:rsid w:val="1CFA16FF"/>
    <w:rsid w:val="1D0B56BA"/>
    <w:rsid w:val="1D1E53EE"/>
    <w:rsid w:val="1D3764AF"/>
    <w:rsid w:val="1D8F458A"/>
    <w:rsid w:val="1DAA4ED3"/>
    <w:rsid w:val="1DD063AE"/>
    <w:rsid w:val="1DF46552"/>
    <w:rsid w:val="1E0102F8"/>
    <w:rsid w:val="1E1E766F"/>
    <w:rsid w:val="1E430E84"/>
    <w:rsid w:val="1E58492F"/>
    <w:rsid w:val="1E6E5F01"/>
    <w:rsid w:val="1E7D4396"/>
    <w:rsid w:val="1E7E1EBC"/>
    <w:rsid w:val="1EA9743C"/>
    <w:rsid w:val="1EBB4EBE"/>
    <w:rsid w:val="1F010B23"/>
    <w:rsid w:val="1F0E4FEE"/>
    <w:rsid w:val="1F130856"/>
    <w:rsid w:val="1F274302"/>
    <w:rsid w:val="1F6410B2"/>
    <w:rsid w:val="1FA45952"/>
    <w:rsid w:val="1FC81641"/>
    <w:rsid w:val="1FFB1A16"/>
    <w:rsid w:val="20085EE1"/>
    <w:rsid w:val="203211B0"/>
    <w:rsid w:val="206375BB"/>
    <w:rsid w:val="20B120D5"/>
    <w:rsid w:val="20EA55E7"/>
    <w:rsid w:val="20F76B2D"/>
    <w:rsid w:val="210466A8"/>
    <w:rsid w:val="21200BA4"/>
    <w:rsid w:val="214E3DC8"/>
    <w:rsid w:val="217F21D3"/>
    <w:rsid w:val="21871088"/>
    <w:rsid w:val="21AD4F92"/>
    <w:rsid w:val="21C4408A"/>
    <w:rsid w:val="21D439FC"/>
    <w:rsid w:val="21D97B35"/>
    <w:rsid w:val="21DD6EFA"/>
    <w:rsid w:val="21E12E8E"/>
    <w:rsid w:val="21F4496F"/>
    <w:rsid w:val="2224090A"/>
    <w:rsid w:val="22275768"/>
    <w:rsid w:val="222F6497"/>
    <w:rsid w:val="22504974"/>
    <w:rsid w:val="22525B39"/>
    <w:rsid w:val="22610A3A"/>
    <w:rsid w:val="227B0BEC"/>
    <w:rsid w:val="22A31EF1"/>
    <w:rsid w:val="22AA3280"/>
    <w:rsid w:val="2318643B"/>
    <w:rsid w:val="23250B58"/>
    <w:rsid w:val="23534D49"/>
    <w:rsid w:val="23BA1BE8"/>
    <w:rsid w:val="23F14BCC"/>
    <w:rsid w:val="23F67F1C"/>
    <w:rsid w:val="24101808"/>
    <w:rsid w:val="241C01AD"/>
    <w:rsid w:val="24343749"/>
    <w:rsid w:val="24537CA2"/>
    <w:rsid w:val="245A2A83"/>
    <w:rsid w:val="24906EA3"/>
    <w:rsid w:val="24A15727"/>
    <w:rsid w:val="24B35079"/>
    <w:rsid w:val="24D60E16"/>
    <w:rsid w:val="24EB19DC"/>
    <w:rsid w:val="251315B0"/>
    <w:rsid w:val="25186BC6"/>
    <w:rsid w:val="25356E75"/>
    <w:rsid w:val="25694473"/>
    <w:rsid w:val="25CC50FC"/>
    <w:rsid w:val="25E04694"/>
    <w:rsid w:val="26084E8D"/>
    <w:rsid w:val="26240585"/>
    <w:rsid w:val="26377520"/>
    <w:rsid w:val="26541E80"/>
    <w:rsid w:val="265E4AAD"/>
    <w:rsid w:val="268D7140"/>
    <w:rsid w:val="269F7958"/>
    <w:rsid w:val="26B172D2"/>
    <w:rsid w:val="26B26BA7"/>
    <w:rsid w:val="26E50D2A"/>
    <w:rsid w:val="27075144"/>
    <w:rsid w:val="270F5DA7"/>
    <w:rsid w:val="271A5FB1"/>
    <w:rsid w:val="272A0E33"/>
    <w:rsid w:val="272C4BAB"/>
    <w:rsid w:val="273677D8"/>
    <w:rsid w:val="2753461A"/>
    <w:rsid w:val="2790513A"/>
    <w:rsid w:val="279462AC"/>
    <w:rsid w:val="27B70919"/>
    <w:rsid w:val="27D72D69"/>
    <w:rsid w:val="27DF69D9"/>
    <w:rsid w:val="280253D0"/>
    <w:rsid w:val="280B4FF2"/>
    <w:rsid w:val="285A206A"/>
    <w:rsid w:val="287E4F92"/>
    <w:rsid w:val="28A864B3"/>
    <w:rsid w:val="28B430AA"/>
    <w:rsid w:val="28B85F74"/>
    <w:rsid w:val="28D41056"/>
    <w:rsid w:val="29177195"/>
    <w:rsid w:val="29245010"/>
    <w:rsid w:val="292E52CB"/>
    <w:rsid w:val="292F0982"/>
    <w:rsid w:val="2959155B"/>
    <w:rsid w:val="296E14AB"/>
    <w:rsid w:val="299B1B74"/>
    <w:rsid w:val="29A04AB8"/>
    <w:rsid w:val="29BE4D9A"/>
    <w:rsid w:val="29F319B0"/>
    <w:rsid w:val="2A102562"/>
    <w:rsid w:val="2A4734EC"/>
    <w:rsid w:val="2A691C72"/>
    <w:rsid w:val="2A832D34"/>
    <w:rsid w:val="2AB84257"/>
    <w:rsid w:val="2AEC2D35"/>
    <w:rsid w:val="2B312BEA"/>
    <w:rsid w:val="2B3D7387"/>
    <w:rsid w:val="2B6F150A"/>
    <w:rsid w:val="2B724EEF"/>
    <w:rsid w:val="2B732DA8"/>
    <w:rsid w:val="2B8054C5"/>
    <w:rsid w:val="2BD82C0B"/>
    <w:rsid w:val="2BE45A54"/>
    <w:rsid w:val="2C2422F5"/>
    <w:rsid w:val="2C33078A"/>
    <w:rsid w:val="2C5B6FB5"/>
    <w:rsid w:val="2C5C1A8E"/>
    <w:rsid w:val="2C8114F5"/>
    <w:rsid w:val="2C882884"/>
    <w:rsid w:val="2CA84CD4"/>
    <w:rsid w:val="2CCB6C14"/>
    <w:rsid w:val="2CCF04B2"/>
    <w:rsid w:val="2CD5539D"/>
    <w:rsid w:val="2D426ED6"/>
    <w:rsid w:val="2D6C5D01"/>
    <w:rsid w:val="2D6D7CCB"/>
    <w:rsid w:val="2DAA682A"/>
    <w:rsid w:val="2DB651CE"/>
    <w:rsid w:val="2DCA0C7A"/>
    <w:rsid w:val="2DEC299E"/>
    <w:rsid w:val="2E7C6DEA"/>
    <w:rsid w:val="2E89643F"/>
    <w:rsid w:val="2E8E614B"/>
    <w:rsid w:val="2EED4C20"/>
    <w:rsid w:val="2F1B08DB"/>
    <w:rsid w:val="2F4A2072"/>
    <w:rsid w:val="2F8A246F"/>
    <w:rsid w:val="2F9C21A2"/>
    <w:rsid w:val="2FA1561A"/>
    <w:rsid w:val="2FAE2B60"/>
    <w:rsid w:val="2FAF5F15"/>
    <w:rsid w:val="2FB63264"/>
    <w:rsid w:val="2FD45DE0"/>
    <w:rsid w:val="2FD61B58"/>
    <w:rsid w:val="2FEE50F3"/>
    <w:rsid w:val="30611777"/>
    <w:rsid w:val="30696528"/>
    <w:rsid w:val="30731155"/>
    <w:rsid w:val="30B618BA"/>
    <w:rsid w:val="30BD0622"/>
    <w:rsid w:val="31327262"/>
    <w:rsid w:val="31442AF1"/>
    <w:rsid w:val="31446B23"/>
    <w:rsid w:val="317F3B29"/>
    <w:rsid w:val="318555E4"/>
    <w:rsid w:val="31B50EB8"/>
    <w:rsid w:val="31C0486E"/>
    <w:rsid w:val="32096215"/>
    <w:rsid w:val="320F30FF"/>
    <w:rsid w:val="3212499D"/>
    <w:rsid w:val="324D6D19"/>
    <w:rsid w:val="327411B4"/>
    <w:rsid w:val="327B69E7"/>
    <w:rsid w:val="32A149F1"/>
    <w:rsid w:val="32D54349"/>
    <w:rsid w:val="32DA017D"/>
    <w:rsid w:val="330B2A95"/>
    <w:rsid w:val="333077D1"/>
    <w:rsid w:val="3337290D"/>
    <w:rsid w:val="334B0167"/>
    <w:rsid w:val="335F6460"/>
    <w:rsid w:val="336254B1"/>
    <w:rsid w:val="33AF4B9A"/>
    <w:rsid w:val="33B4492C"/>
    <w:rsid w:val="33BB353F"/>
    <w:rsid w:val="34337579"/>
    <w:rsid w:val="346F257B"/>
    <w:rsid w:val="347656B7"/>
    <w:rsid w:val="34A22009"/>
    <w:rsid w:val="34BB30CA"/>
    <w:rsid w:val="34DA3E98"/>
    <w:rsid w:val="34E23E20"/>
    <w:rsid w:val="34FB5BBD"/>
    <w:rsid w:val="34FD2B33"/>
    <w:rsid w:val="35017E15"/>
    <w:rsid w:val="352670DE"/>
    <w:rsid w:val="35284C04"/>
    <w:rsid w:val="355A28E3"/>
    <w:rsid w:val="355F614C"/>
    <w:rsid w:val="36080591"/>
    <w:rsid w:val="36AC53C0"/>
    <w:rsid w:val="36C7044C"/>
    <w:rsid w:val="36F01751"/>
    <w:rsid w:val="36F952B1"/>
    <w:rsid w:val="370276D6"/>
    <w:rsid w:val="371D1E1A"/>
    <w:rsid w:val="37272C99"/>
    <w:rsid w:val="372C6501"/>
    <w:rsid w:val="37313B18"/>
    <w:rsid w:val="37353608"/>
    <w:rsid w:val="376D0FF4"/>
    <w:rsid w:val="379320DC"/>
    <w:rsid w:val="38107BD1"/>
    <w:rsid w:val="384A0187"/>
    <w:rsid w:val="385C7CC2"/>
    <w:rsid w:val="38710670"/>
    <w:rsid w:val="38787C50"/>
    <w:rsid w:val="38887767"/>
    <w:rsid w:val="38E01351"/>
    <w:rsid w:val="38F941A4"/>
    <w:rsid w:val="39290F4A"/>
    <w:rsid w:val="393B3AA4"/>
    <w:rsid w:val="394E726D"/>
    <w:rsid w:val="39661562"/>
    <w:rsid w:val="39797740"/>
    <w:rsid w:val="39E62997"/>
    <w:rsid w:val="39EA2B7D"/>
    <w:rsid w:val="39FF1CAB"/>
    <w:rsid w:val="3A405D74"/>
    <w:rsid w:val="3A6F6E31"/>
    <w:rsid w:val="3AB17449"/>
    <w:rsid w:val="3AB72586"/>
    <w:rsid w:val="3ABE1B66"/>
    <w:rsid w:val="3AD76025"/>
    <w:rsid w:val="3AFB06C4"/>
    <w:rsid w:val="3B585B17"/>
    <w:rsid w:val="3B912DD7"/>
    <w:rsid w:val="3B950B19"/>
    <w:rsid w:val="3BB645EB"/>
    <w:rsid w:val="3BD72EE0"/>
    <w:rsid w:val="3BE13D5E"/>
    <w:rsid w:val="3BE15B0C"/>
    <w:rsid w:val="3C7C75E3"/>
    <w:rsid w:val="3C7F70D3"/>
    <w:rsid w:val="3C8841DA"/>
    <w:rsid w:val="3C8B7826"/>
    <w:rsid w:val="3C964B49"/>
    <w:rsid w:val="3CA57F63"/>
    <w:rsid w:val="3D0C60B4"/>
    <w:rsid w:val="3D322801"/>
    <w:rsid w:val="3D3305EA"/>
    <w:rsid w:val="3D520088"/>
    <w:rsid w:val="3D9B1CEB"/>
    <w:rsid w:val="3D9F5C7F"/>
    <w:rsid w:val="3DA2751D"/>
    <w:rsid w:val="3DBF1E7D"/>
    <w:rsid w:val="3DC52D26"/>
    <w:rsid w:val="3DD313B6"/>
    <w:rsid w:val="3DE90CA8"/>
    <w:rsid w:val="3DE9514C"/>
    <w:rsid w:val="3DFC435A"/>
    <w:rsid w:val="3E2D5039"/>
    <w:rsid w:val="3E2E7003"/>
    <w:rsid w:val="3E5720B6"/>
    <w:rsid w:val="3E66679D"/>
    <w:rsid w:val="3E88226F"/>
    <w:rsid w:val="3E907376"/>
    <w:rsid w:val="3EC51715"/>
    <w:rsid w:val="3F7FC075"/>
    <w:rsid w:val="3F8C5D8F"/>
    <w:rsid w:val="3FBF43B6"/>
    <w:rsid w:val="3FC25C55"/>
    <w:rsid w:val="3FC75019"/>
    <w:rsid w:val="3FFB2F15"/>
    <w:rsid w:val="400718BA"/>
    <w:rsid w:val="400B3158"/>
    <w:rsid w:val="400C5122"/>
    <w:rsid w:val="400D3374"/>
    <w:rsid w:val="407A652F"/>
    <w:rsid w:val="40B97058"/>
    <w:rsid w:val="413E1809"/>
    <w:rsid w:val="413E755D"/>
    <w:rsid w:val="418E2292"/>
    <w:rsid w:val="41DB4DAC"/>
    <w:rsid w:val="42576B28"/>
    <w:rsid w:val="426E76FF"/>
    <w:rsid w:val="429338D8"/>
    <w:rsid w:val="42B07FE6"/>
    <w:rsid w:val="42D737C5"/>
    <w:rsid w:val="42ED3256"/>
    <w:rsid w:val="433F1F44"/>
    <w:rsid w:val="436545DD"/>
    <w:rsid w:val="43AF2537"/>
    <w:rsid w:val="43B10443"/>
    <w:rsid w:val="43B92ECB"/>
    <w:rsid w:val="43DD305D"/>
    <w:rsid w:val="43F87E97"/>
    <w:rsid w:val="4416656F"/>
    <w:rsid w:val="44332C7D"/>
    <w:rsid w:val="4447309F"/>
    <w:rsid w:val="444C1F91"/>
    <w:rsid w:val="44735770"/>
    <w:rsid w:val="447A6AFE"/>
    <w:rsid w:val="44984FAC"/>
    <w:rsid w:val="44A31A2B"/>
    <w:rsid w:val="44A678F3"/>
    <w:rsid w:val="44AE027F"/>
    <w:rsid w:val="44CE6E4A"/>
    <w:rsid w:val="44F20D8A"/>
    <w:rsid w:val="45050ABD"/>
    <w:rsid w:val="450B1E4C"/>
    <w:rsid w:val="45232D30"/>
    <w:rsid w:val="454D3C30"/>
    <w:rsid w:val="456C5A33"/>
    <w:rsid w:val="45BC6CA2"/>
    <w:rsid w:val="45EC3A2B"/>
    <w:rsid w:val="46017EC5"/>
    <w:rsid w:val="460348D1"/>
    <w:rsid w:val="462431C5"/>
    <w:rsid w:val="463B050F"/>
    <w:rsid w:val="463B406B"/>
    <w:rsid w:val="463C03CD"/>
    <w:rsid w:val="464F7B16"/>
    <w:rsid w:val="46537607"/>
    <w:rsid w:val="467D4684"/>
    <w:rsid w:val="469B2D5C"/>
    <w:rsid w:val="46FA2178"/>
    <w:rsid w:val="471A5A05"/>
    <w:rsid w:val="474358CD"/>
    <w:rsid w:val="474653BD"/>
    <w:rsid w:val="475950F1"/>
    <w:rsid w:val="475E2707"/>
    <w:rsid w:val="47F170D7"/>
    <w:rsid w:val="47F609B5"/>
    <w:rsid w:val="47F6649C"/>
    <w:rsid w:val="481608EC"/>
    <w:rsid w:val="483E2E99"/>
    <w:rsid w:val="48592672"/>
    <w:rsid w:val="48671147"/>
    <w:rsid w:val="48822425"/>
    <w:rsid w:val="489363E0"/>
    <w:rsid w:val="48A71E8C"/>
    <w:rsid w:val="48DA400F"/>
    <w:rsid w:val="48EC789E"/>
    <w:rsid w:val="49261002"/>
    <w:rsid w:val="4926728C"/>
    <w:rsid w:val="49633B83"/>
    <w:rsid w:val="496C4368"/>
    <w:rsid w:val="497F6965"/>
    <w:rsid w:val="49E0395E"/>
    <w:rsid w:val="49ED7D72"/>
    <w:rsid w:val="4A062BE2"/>
    <w:rsid w:val="4A233794"/>
    <w:rsid w:val="4A715FCE"/>
    <w:rsid w:val="4A9133A1"/>
    <w:rsid w:val="4A946440"/>
    <w:rsid w:val="4AD52CE0"/>
    <w:rsid w:val="4AF869CF"/>
    <w:rsid w:val="4B226402"/>
    <w:rsid w:val="4B5300A9"/>
    <w:rsid w:val="4B6B4193"/>
    <w:rsid w:val="4B756271"/>
    <w:rsid w:val="4B895879"/>
    <w:rsid w:val="4B92297F"/>
    <w:rsid w:val="4BA12BC2"/>
    <w:rsid w:val="4BC863A1"/>
    <w:rsid w:val="4BCE772F"/>
    <w:rsid w:val="4BDE3E16"/>
    <w:rsid w:val="4C2A3288"/>
    <w:rsid w:val="4C9D15DC"/>
    <w:rsid w:val="4CA566E2"/>
    <w:rsid w:val="4CD15729"/>
    <w:rsid w:val="4CDA2830"/>
    <w:rsid w:val="4CE511D4"/>
    <w:rsid w:val="4CE97584"/>
    <w:rsid w:val="4CF17B79"/>
    <w:rsid w:val="4CFB4554"/>
    <w:rsid w:val="4D090A1F"/>
    <w:rsid w:val="4D1D271C"/>
    <w:rsid w:val="4D20220D"/>
    <w:rsid w:val="4D622825"/>
    <w:rsid w:val="4D700A9E"/>
    <w:rsid w:val="4D7218AC"/>
    <w:rsid w:val="4D7333C1"/>
    <w:rsid w:val="4DA1334D"/>
    <w:rsid w:val="4DBE5CAD"/>
    <w:rsid w:val="4DC66910"/>
    <w:rsid w:val="4DD54DA5"/>
    <w:rsid w:val="4DFFB129"/>
    <w:rsid w:val="4E0563E4"/>
    <w:rsid w:val="4E3C6BD2"/>
    <w:rsid w:val="4E451F2B"/>
    <w:rsid w:val="4E5B45E0"/>
    <w:rsid w:val="4E6F4101"/>
    <w:rsid w:val="4E766588"/>
    <w:rsid w:val="4E7A5C74"/>
    <w:rsid w:val="4E916F1E"/>
    <w:rsid w:val="4EC45545"/>
    <w:rsid w:val="4ED0324E"/>
    <w:rsid w:val="4ED03489"/>
    <w:rsid w:val="4EF15C0F"/>
    <w:rsid w:val="4F473A81"/>
    <w:rsid w:val="4F65483F"/>
    <w:rsid w:val="4F6665FD"/>
    <w:rsid w:val="4F7C6826"/>
    <w:rsid w:val="4F950C90"/>
    <w:rsid w:val="4FEE03A0"/>
    <w:rsid w:val="5043693E"/>
    <w:rsid w:val="50493828"/>
    <w:rsid w:val="50697A27"/>
    <w:rsid w:val="506D39BB"/>
    <w:rsid w:val="50713D8D"/>
    <w:rsid w:val="507C1E50"/>
    <w:rsid w:val="509178BF"/>
    <w:rsid w:val="50A218B6"/>
    <w:rsid w:val="50A5279D"/>
    <w:rsid w:val="50C17863"/>
    <w:rsid w:val="50EC10D6"/>
    <w:rsid w:val="50F61765"/>
    <w:rsid w:val="51087240"/>
    <w:rsid w:val="510C6D30"/>
    <w:rsid w:val="513607CF"/>
    <w:rsid w:val="51453FF0"/>
    <w:rsid w:val="51656440"/>
    <w:rsid w:val="51A46F68"/>
    <w:rsid w:val="51B51175"/>
    <w:rsid w:val="52067C23"/>
    <w:rsid w:val="5228168D"/>
    <w:rsid w:val="523C3645"/>
    <w:rsid w:val="524644C3"/>
    <w:rsid w:val="527A416D"/>
    <w:rsid w:val="52BA27BB"/>
    <w:rsid w:val="52C5188C"/>
    <w:rsid w:val="52DC6BD6"/>
    <w:rsid w:val="53165C44"/>
    <w:rsid w:val="532A5B93"/>
    <w:rsid w:val="533B1B4E"/>
    <w:rsid w:val="533F163E"/>
    <w:rsid w:val="536645DC"/>
    <w:rsid w:val="53867E8A"/>
    <w:rsid w:val="538A6632"/>
    <w:rsid w:val="538C7282"/>
    <w:rsid w:val="53D37FD9"/>
    <w:rsid w:val="53E775E0"/>
    <w:rsid w:val="543D5452"/>
    <w:rsid w:val="54624EB9"/>
    <w:rsid w:val="54790B80"/>
    <w:rsid w:val="54A41E09"/>
    <w:rsid w:val="54C65448"/>
    <w:rsid w:val="54C920BB"/>
    <w:rsid w:val="54DC792D"/>
    <w:rsid w:val="54E51D72"/>
    <w:rsid w:val="5531145B"/>
    <w:rsid w:val="557E5D22"/>
    <w:rsid w:val="55855303"/>
    <w:rsid w:val="558D4E8E"/>
    <w:rsid w:val="559317CE"/>
    <w:rsid w:val="55C4407D"/>
    <w:rsid w:val="55C523D8"/>
    <w:rsid w:val="55DA38A0"/>
    <w:rsid w:val="56221102"/>
    <w:rsid w:val="56293A3C"/>
    <w:rsid w:val="56563ADF"/>
    <w:rsid w:val="567809C3"/>
    <w:rsid w:val="567E45E4"/>
    <w:rsid w:val="567F61F6"/>
    <w:rsid w:val="56AC4EDC"/>
    <w:rsid w:val="56DD2844"/>
    <w:rsid w:val="56FF4229"/>
    <w:rsid w:val="571C3A45"/>
    <w:rsid w:val="578E4942"/>
    <w:rsid w:val="5794182D"/>
    <w:rsid w:val="57961A49"/>
    <w:rsid w:val="57CE11E3"/>
    <w:rsid w:val="57ED567D"/>
    <w:rsid w:val="57F624E8"/>
    <w:rsid w:val="57FA1FD8"/>
    <w:rsid w:val="58164938"/>
    <w:rsid w:val="582726A1"/>
    <w:rsid w:val="582A3F3F"/>
    <w:rsid w:val="58443253"/>
    <w:rsid w:val="58723133"/>
    <w:rsid w:val="58825B29"/>
    <w:rsid w:val="588B2C30"/>
    <w:rsid w:val="58A87711"/>
    <w:rsid w:val="58C31436"/>
    <w:rsid w:val="58F76517"/>
    <w:rsid w:val="58F85DEC"/>
    <w:rsid w:val="59372DB8"/>
    <w:rsid w:val="59554FEC"/>
    <w:rsid w:val="59592D2E"/>
    <w:rsid w:val="596040BD"/>
    <w:rsid w:val="59723DF0"/>
    <w:rsid w:val="5975743C"/>
    <w:rsid w:val="597B2CA5"/>
    <w:rsid w:val="59815DE1"/>
    <w:rsid w:val="598C4EB2"/>
    <w:rsid w:val="59BE7035"/>
    <w:rsid w:val="59CE54CA"/>
    <w:rsid w:val="59E06FAB"/>
    <w:rsid w:val="59EF3692"/>
    <w:rsid w:val="5A0805D3"/>
    <w:rsid w:val="5A124512"/>
    <w:rsid w:val="5A1530F9"/>
    <w:rsid w:val="5A186745"/>
    <w:rsid w:val="5A1B7FE4"/>
    <w:rsid w:val="5A4901D0"/>
    <w:rsid w:val="5A492DA3"/>
    <w:rsid w:val="5A625C12"/>
    <w:rsid w:val="5A6E45B7"/>
    <w:rsid w:val="5A897643"/>
    <w:rsid w:val="5A971D60"/>
    <w:rsid w:val="5A981634"/>
    <w:rsid w:val="5A985AD8"/>
    <w:rsid w:val="5B0373F5"/>
    <w:rsid w:val="5B1B05A3"/>
    <w:rsid w:val="5B372400"/>
    <w:rsid w:val="5B440AC5"/>
    <w:rsid w:val="5B4D0671"/>
    <w:rsid w:val="5B667984"/>
    <w:rsid w:val="5BA109BC"/>
    <w:rsid w:val="5BDB7A2A"/>
    <w:rsid w:val="5BDE39BF"/>
    <w:rsid w:val="5BDE751B"/>
    <w:rsid w:val="5C4741C8"/>
    <w:rsid w:val="5C5679F9"/>
    <w:rsid w:val="5C5A1297"/>
    <w:rsid w:val="5C753848"/>
    <w:rsid w:val="5CAE15E3"/>
    <w:rsid w:val="5CBF10FA"/>
    <w:rsid w:val="5CCD7CBB"/>
    <w:rsid w:val="5CE2303B"/>
    <w:rsid w:val="5D096819"/>
    <w:rsid w:val="5D2A6606"/>
    <w:rsid w:val="5D51797B"/>
    <w:rsid w:val="5D5F468B"/>
    <w:rsid w:val="5D665A1A"/>
    <w:rsid w:val="5D995DEF"/>
    <w:rsid w:val="5DAB167E"/>
    <w:rsid w:val="5DAD189A"/>
    <w:rsid w:val="5DB70023"/>
    <w:rsid w:val="5DF179D9"/>
    <w:rsid w:val="5E385B28"/>
    <w:rsid w:val="5E457D25"/>
    <w:rsid w:val="5E9D190F"/>
    <w:rsid w:val="5EE237C6"/>
    <w:rsid w:val="5EF552A7"/>
    <w:rsid w:val="5F3538F6"/>
    <w:rsid w:val="5F4B4EC7"/>
    <w:rsid w:val="5F4E2C09"/>
    <w:rsid w:val="5F553F98"/>
    <w:rsid w:val="5F8D3732"/>
    <w:rsid w:val="5FDF3861"/>
    <w:rsid w:val="5FE73589"/>
    <w:rsid w:val="601C6864"/>
    <w:rsid w:val="60207F2A"/>
    <w:rsid w:val="60405BCB"/>
    <w:rsid w:val="60D3786A"/>
    <w:rsid w:val="60E3046B"/>
    <w:rsid w:val="61354081"/>
    <w:rsid w:val="615E35D8"/>
    <w:rsid w:val="617A1A94"/>
    <w:rsid w:val="618648DC"/>
    <w:rsid w:val="61C4751D"/>
    <w:rsid w:val="61DC2F30"/>
    <w:rsid w:val="61DF3FED"/>
    <w:rsid w:val="61F950AE"/>
    <w:rsid w:val="61FB0E26"/>
    <w:rsid w:val="622F6D22"/>
    <w:rsid w:val="624E7E8C"/>
    <w:rsid w:val="628657DA"/>
    <w:rsid w:val="628A3F58"/>
    <w:rsid w:val="62AE5E99"/>
    <w:rsid w:val="62CC27C3"/>
    <w:rsid w:val="630945E4"/>
    <w:rsid w:val="63426FCC"/>
    <w:rsid w:val="6361115D"/>
    <w:rsid w:val="63691DC0"/>
    <w:rsid w:val="63786AEF"/>
    <w:rsid w:val="63861A11"/>
    <w:rsid w:val="63870498"/>
    <w:rsid w:val="638D1F52"/>
    <w:rsid w:val="640C5BED"/>
    <w:rsid w:val="641C32D6"/>
    <w:rsid w:val="641C5084"/>
    <w:rsid w:val="641E0DFC"/>
    <w:rsid w:val="641E704E"/>
    <w:rsid w:val="64455992"/>
    <w:rsid w:val="644840CB"/>
    <w:rsid w:val="64487C27"/>
    <w:rsid w:val="64D94D23"/>
    <w:rsid w:val="64DE058B"/>
    <w:rsid w:val="65085608"/>
    <w:rsid w:val="65197815"/>
    <w:rsid w:val="65501489"/>
    <w:rsid w:val="657038D9"/>
    <w:rsid w:val="65764C68"/>
    <w:rsid w:val="657A3EF5"/>
    <w:rsid w:val="659D0447"/>
    <w:rsid w:val="65AA7C5C"/>
    <w:rsid w:val="65B0017A"/>
    <w:rsid w:val="65F1102F"/>
    <w:rsid w:val="661F24B9"/>
    <w:rsid w:val="66216982"/>
    <w:rsid w:val="667E1B1D"/>
    <w:rsid w:val="66805D9E"/>
    <w:rsid w:val="669E7FD2"/>
    <w:rsid w:val="66E15DEB"/>
    <w:rsid w:val="67050051"/>
    <w:rsid w:val="67195411"/>
    <w:rsid w:val="67310E46"/>
    <w:rsid w:val="67420BA4"/>
    <w:rsid w:val="67955879"/>
    <w:rsid w:val="67966EFB"/>
    <w:rsid w:val="67BB1ED2"/>
    <w:rsid w:val="67DF4D46"/>
    <w:rsid w:val="67F85E08"/>
    <w:rsid w:val="68282249"/>
    <w:rsid w:val="68386205"/>
    <w:rsid w:val="68694610"/>
    <w:rsid w:val="68A13DAA"/>
    <w:rsid w:val="68B0223F"/>
    <w:rsid w:val="68C36416"/>
    <w:rsid w:val="68DC1286"/>
    <w:rsid w:val="690802CD"/>
    <w:rsid w:val="69083E29"/>
    <w:rsid w:val="69146C72"/>
    <w:rsid w:val="692549DB"/>
    <w:rsid w:val="695B664F"/>
    <w:rsid w:val="696E6382"/>
    <w:rsid w:val="69AE677E"/>
    <w:rsid w:val="69C72B58"/>
    <w:rsid w:val="69D65CD5"/>
    <w:rsid w:val="69DF4B8A"/>
    <w:rsid w:val="69FF522C"/>
    <w:rsid w:val="6A0960AB"/>
    <w:rsid w:val="6A0D34B1"/>
    <w:rsid w:val="6A0D5B9B"/>
    <w:rsid w:val="6A0D6949"/>
    <w:rsid w:val="6A3A6264"/>
    <w:rsid w:val="6A8D2838"/>
    <w:rsid w:val="6A9516EC"/>
    <w:rsid w:val="6AAD72A3"/>
    <w:rsid w:val="6ACD0A30"/>
    <w:rsid w:val="6ACF10A2"/>
    <w:rsid w:val="6B105217"/>
    <w:rsid w:val="6B1271E1"/>
    <w:rsid w:val="6B3929BF"/>
    <w:rsid w:val="6BAC4F3F"/>
    <w:rsid w:val="6BBB5183"/>
    <w:rsid w:val="6BD66460"/>
    <w:rsid w:val="6C1A0E70"/>
    <w:rsid w:val="6C30773C"/>
    <w:rsid w:val="6C783609"/>
    <w:rsid w:val="6C8E0AE9"/>
    <w:rsid w:val="6CA65E33"/>
    <w:rsid w:val="6CAE2F39"/>
    <w:rsid w:val="6CBF5146"/>
    <w:rsid w:val="6CD26C28"/>
    <w:rsid w:val="6CE1330F"/>
    <w:rsid w:val="6D176D30"/>
    <w:rsid w:val="6D57537F"/>
    <w:rsid w:val="6D687067"/>
    <w:rsid w:val="6D877A12"/>
    <w:rsid w:val="6D8D2B4F"/>
    <w:rsid w:val="6DC9002B"/>
    <w:rsid w:val="6DF8446C"/>
    <w:rsid w:val="6E001573"/>
    <w:rsid w:val="6E05302D"/>
    <w:rsid w:val="6E240BD4"/>
    <w:rsid w:val="6E2E4332"/>
    <w:rsid w:val="6E6426DB"/>
    <w:rsid w:val="6E661CDF"/>
    <w:rsid w:val="6E677844"/>
    <w:rsid w:val="6E6C4E5A"/>
    <w:rsid w:val="6EA6036C"/>
    <w:rsid w:val="6EB27544"/>
    <w:rsid w:val="6EB301A8"/>
    <w:rsid w:val="6EF8049C"/>
    <w:rsid w:val="6EF86095"/>
    <w:rsid w:val="6F280D81"/>
    <w:rsid w:val="6F59718C"/>
    <w:rsid w:val="6F843DA5"/>
    <w:rsid w:val="6FB2304E"/>
    <w:rsid w:val="6FC36CFC"/>
    <w:rsid w:val="6FD341E3"/>
    <w:rsid w:val="6FED3D79"/>
    <w:rsid w:val="702E686B"/>
    <w:rsid w:val="70433998"/>
    <w:rsid w:val="705A140E"/>
    <w:rsid w:val="70700C31"/>
    <w:rsid w:val="70846214"/>
    <w:rsid w:val="70AA618C"/>
    <w:rsid w:val="70F01D72"/>
    <w:rsid w:val="711B7BED"/>
    <w:rsid w:val="716342F2"/>
    <w:rsid w:val="71722787"/>
    <w:rsid w:val="71A36DE5"/>
    <w:rsid w:val="71B72890"/>
    <w:rsid w:val="71BB412E"/>
    <w:rsid w:val="71F24C78"/>
    <w:rsid w:val="720F6228"/>
    <w:rsid w:val="72181581"/>
    <w:rsid w:val="72930C07"/>
    <w:rsid w:val="72A40476"/>
    <w:rsid w:val="72F01BB6"/>
    <w:rsid w:val="73217FC1"/>
    <w:rsid w:val="7370719A"/>
    <w:rsid w:val="73766299"/>
    <w:rsid w:val="73880040"/>
    <w:rsid w:val="73E21E46"/>
    <w:rsid w:val="73F41B79"/>
    <w:rsid w:val="7400407A"/>
    <w:rsid w:val="74934EEE"/>
    <w:rsid w:val="74CD713E"/>
    <w:rsid w:val="74FC6742"/>
    <w:rsid w:val="7530273D"/>
    <w:rsid w:val="753543BD"/>
    <w:rsid w:val="75461F61"/>
    <w:rsid w:val="758D193E"/>
    <w:rsid w:val="75F0011F"/>
    <w:rsid w:val="75FE54D5"/>
    <w:rsid w:val="763044F2"/>
    <w:rsid w:val="768909AE"/>
    <w:rsid w:val="76AF3B36"/>
    <w:rsid w:val="76F51E90"/>
    <w:rsid w:val="771340C5"/>
    <w:rsid w:val="77163BB5"/>
    <w:rsid w:val="771C566F"/>
    <w:rsid w:val="773D55E5"/>
    <w:rsid w:val="77452BA0"/>
    <w:rsid w:val="776668EA"/>
    <w:rsid w:val="77791C8A"/>
    <w:rsid w:val="7787319C"/>
    <w:rsid w:val="77D870BC"/>
    <w:rsid w:val="77E12415"/>
    <w:rsid w:val="780D320A"/>
    <w:rsid w:val="78227B92"/>
    <w:rsid w:val="78300CA6"/>
    <w:rsid w:val="78827754"/>
    <w:rsid w:val="78847910"/>
    <w:rsid w:val="78931961"/>
    <w:rsid w:val="78C53AE4"/>
    <w:rsid w:val="78C6401A"/>
    <w:rsid w:val="78CC09CF"/>
    <w:rsid w:val="78FF0DA4"/>
    <w:rsid w:val="79294FA2"/>
    <w:rsid w:val="792B62DE"/>
    <w:rsid w:val="792C3B64"/>
    <w:rsid w:val="794762A8"/>
    <w:rsid w:val="797F1EE5"/>
    <w:rsid w:val="79907C4E"/>
    <w:rsid w:val="79986B03"/>
    <w:rsid w:val="79CE3A35"/>
    <w:rsid w:val="79DE4E5E"/>
    <w:rsid w:val="7A37456E"/>
    <w:rsid w:val="7A37631C"/>
    <w:rsid w:val="7A44043F"/>
    <w:rsid w:val="7A6C2DED"/>
    <w:rsid w:val="7AA96C54"/>
    <w:rsid w:val="7ACD0A2E"/>
    <w:rsid w:val="7AD7044B"/>
    <w:rsid w:val="7B153402"/>
    <w:rsid w:val="7B1D19B6"/>
    <w:rsid w:val="7B2F3497"/>
    <w:rsid w:val="7B3A2568"/>
    <w:rsid w:val="7B711298"/>
    <w:rsid w:val="7BA06143"/>
    <w:rsid w:val="7BAD6E04"/>
    <w:rsid w:val="7BB120FE"/>
    <w:rsid w:val="7BCD153A"/>
    <w:rsid w:val="7C0466D2"/>
    <w:rsid w:val="7C2B1EB0"/>
    <w:rsid w:val="7C3E7E36"/>
    <w:rsid w:val="7C857813"/>
    <w:rsid w:val="7D0270B5"/>
    <w:rsid w:val="7D133070"/>
    <w:rsid w:val="7D15013E"/>
    <w:rsid w:val="7D1B1F25"/>
    <w:rsid w:val="7D1B3CD3"/>
    <w:rsid w:val="7D6D0884"/>
    <w:rsid w:val="7D796C4C"/>
    <w:rsid w:val="7DBB1012"/>
    <w:rsid w:val="7E9B5B03"/>
    <w:rsid w:val="7E9D431E"/>
    <w:rsid w:val="7EAB72D9"/>
    <w:rsid w:val="7F5259A6"/>
    <w:rsid w:val="7F5B3462"/>
    <w:rsid w:val="7F6A2CF0"/>
    <w:rsid w:val="7FAA7590"/>
    <w:rsid w:val="8EFCFC50"/>
    <w:rsid w:val="CEEFC0F8"/>
    <w:rsid w:val="F5AFD346"/>
    <w:rsid w:val="FD76A9BB"/>
    <w:rsid w:val="FDFFCF2E"/>
    <w:rsid w:val="FE7FC0FE"/>
    <w:rsid w:val="FFB61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9"/>
    <w:pPr>
      <w:spacing w:beforeAutospacing="1" w:afterAutospacing="1"/>
      <w:jc w:val="left"/>
      <w:outlineLvl w:val="0"/>
    </w:pPr>
    <w:rPr>
      <w:rFonts w:ascii="宋体" w:hAnsi="宋体"/>
      <w:b/>
      <w:bCs/>
      <w:kern w:val="44"/>
      <w:sz w:val="48"/>
      <w:szCs w:val="48"/>
    </w:rPr>
  </w:style>
  <w:style w:type="paragraph" w:styleId="3">
    <w:name w:val="heading 2"/>
    <w:basedOn w:val="1"/>
    <w:next w:val="1"/>
    <w:link w:val="11"/>
    <w:qFormat/>
    <w:uiPriority w:val="99"/>
    <w:pPr>
      <w:spacing w:beforeAutospacing="1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9">
    <w:name w:val="Default Paragraph Font"/>
    <w:semiHidden/>
    <w:qFormat/>
    <w:uiPriority w:val="99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link w:val="12"/>
    <w:qFormat/>
    <w:uiPriority w:val="99"/>
    <w:pPr>
      <w:spacing w:line="480" w:lineRule="auto"/>
    </w:pPr>
    <w:rPr>
      <w:rFonts w:ascii="楷体_GB2312" w:eastAsia="黑体"/>
      <w:position w:val="3"/>
      <w:sz w:val="20"/>
      <w:szCs w:val="20"/>
      <w:lang w:eastAsia="en-US"/>
    </w:rPr>
  </w:style>
  <w:style w:type="paragraph" w:styleId="5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link w:val="14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  <w:style w:type="character" w:customStyle="1" w:styleId="10">
    <w:name w:val="Heading 1 Char"/>
    <w:basedOn w:val="9"/>
    <w:link w:val="2"/>
    <w:qFormat/>
    <w:uiPriority w:val="9"/>
    <w:rPr>
      <w:rFonts w:ascii="Calibri" w:hAnsi="Calibri"/>
      <w:b/>
      <w:bCs/>
      <w:kern w:val="44"/>
      <w:sz w:val="44"/>
      <w:szCs w:val="44"/>
    </w:rPr>
  </w:style>
  <w:style w:type="character" w:customStyle="1" w:styleId="11">
    <w:name w:val="Heading 2 Char"/>
    <w:basedOn w:val="9"/>
    <w:link w:val="3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2">
    <w:name w:val="Body Text Char"/>
    <w:basedOn w:val="9"/>
    <w:link w:val="4"/>
    <w:semiHidden/>
    <w:qFormat/>
    <w:uiPriority w:val="99"/>
    <w:rPr>
      <w:rFonts w:ascii="Calibri" w:hAnsi="Calibri"/>
      <w:szCs w:val="24"/>
    </w:rPr>
  </w:style>
  <w:style w:type="character" w:customStyle="1" w:styleId="13">
    <w:name w:val="Footer Char"/>
    <w:basedOn w:val="9"/>
    <w:link w:val="5"/>
    <w:semiHidden/>
    <w:qFormat/>
    <w:uiPriority w:val="99"/>
    <w:rPr>
      <w:rFonts w:ascii="Calibri" w:hAnsi="Calibri"/>
      <w:sz w:val="18"/>
      <w:szCs w:val="18"/>
    </w:rPr>
  </w:style>
  <w:style w:type="character" w:customStyle="1" w:styleId="14">
    <w:name w:val="Header Char"/>
    <w:basedOn w:val="9"/>
    <w:link w:val="6"/>
    <w:semiHidden/>
    <w:qFormat/>
    <w:uiPriority w:val="99"/>
    <w:rPr>
      <w:rFonts w:ascii="Calibri" w:hAnsi="Calibri"/>
      <w:sz w:val="18"/>
      <w:szCs w:val="18"/>
    </w:rPr>
  </w:style>
  <w:style w:type="table" w:customStyle="1" w:styleId="15">
    <w:name w:val="Table Normal1"/>
    <w:semiHidden/>
    <w:qFormat/>
    <w:uiPriority w:val="99"/>
    <w:rPr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2</Pages>
  <Words>102</Words>
  <Characters>585</Characters>
  <Lines>0</Lines>
  <Paragraphs>0</Paragraphs>
  <TotalTime>7</TotalTime>
  <ScaleCrop>false</ScaleCrop>
  <LinksUpToDate>false</LinksUpToDate>
  <CharactersWithSpaces>0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2026-03-10T16:06:00Z</dcterms:created>
  <dc:creator>江安县郑伟宏</dc:creator>
  <cp:lastModifiedBy>user</cp:lastModifiedBy>
  <cp:lastPrinted>2026-05-25T12:23:34Z</cp:lastPrinted>
  <dcterms:modified xsi:type="dcterms:W3CDTF">2026-05-25T12:25:01Z</dcterms:modified>
  <dc:title>宜宾市翠屏区城市建设项目研究中心就业见习人员登记表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721CA5344DA1469B8B4CDA087C7A6D58_13</vt:lpwstr>
  </property>
  <property fmtid="{D5CDD505-2E9C-101B-9397-08002B2CF9AE}" pid="4" name="KSOTemplateDocerSaveRecord">
    <vt:lpwstr>eyJoZGlkIjoiY2RhZWY4NGJiZWFjYjE1MWRiN2EyYjIyMDExNzFhZGIiLCJ1c2VySWQiOiIxMDEyMDMwNTA2In0=</vt:lpwstr>
  </property>
</Properties>
</file>