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78AA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adjustRightInd/>
        <w:snapToGrid/>
        <w:spacing w:line="594" w:lineRule="exact"/>
        <w:ind w:left="0" w:firstLine="0"/>
        <w:jc w:val="both"/>
        <w:rPr>
          <w:rFonts w:eastAsia="方正黑体_GBK"/>
          <w:szCs w:val="32"/>
          <w:lang w:val="en-US"/>
        </w:rPr>
      </w:pPr>
      <w:r>
        <w:rPr>
          <w:rFonts w:hint="eastAsia" w:ascii="Times New Roman" w:hAnsi="方正黑体_GBK" w:eastAsia="方正黑体_GBK" w:cs="方正黑体_GBK"/>
          <w:kern w:val="2"/>
          <w:sz w:val="32"/>
          <w:szCs w:val="32"/>
          <w:lang w:val="en-US" w:eastAsia="zh-CN" w:bidi="ar-SA"/>
        </w:rPr>
        <w:t>附件</w:t>
      </w:r>
      <w:r>
        <w:rPr>
          <w:rFonts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1</w:t>
      </w:r>
    </w:p>
    <w:p w14:paraId="25F22FF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adjustRightInd/>
        <w:snapToGrid/>
        <w:spacing w:line="594" w:lineRule="exact"/>
        <w:jc w:val="distribute"/>
        <w:rPr>
          <w:rFonts w:hint="eastAsia" w:ascii="方正小标宋_GBK" w:hAnsi="方正小标宋_GBK" w:eastAsia="方正小标宋_GBK" w:cs="方正小标宋_GBK"/>
          <w:spacing w:val="0"/>
          <w:w w:val="110"/>
          <w:sz w:val="32"/>
          <w:szCs w:val="32"/>
          <w:lang w:val="en-US" w:eastAsia="zh-CN"/>
        </w:rPr>
      </w:pPr>
    </w:p>
    <w:p w14:paraId="28419F96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adjustRightInd/>
        <w:spacing w:before="0" w:beforeAutospacing="0" w:after="0" w:afterAutospacing="0" w:line="594" w:lineRule="exact"/>
        <w:ind w:left="0"/>
        <w:jc w:val="center"/>
        <w:rPr>
          <w:rFonts w:hint="eastAsia" w:ascii="方正小标宋_GBK" w:hAnsi="方正小标宋_GBK" w:eastAsia="方正小标宋_GBK" w:cs="方正小标宋_GBK"/>
          <w:spacing w:val="0"/>
          <w:w w:val="11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10"/>
          <w:sz w:val="44"/>
          <w:szCs w:val="44"/>
          <w:lang w:val="en-US" w:eastAsia="zh-CN"/>
        </w:rPr>
        <w:t>重庆市璧山区生态环境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pacing w:val="0"/>
          <w:w w:val="110"/>
          <w:sz w:val="44"/>
          <w:szCs w:val="44"/>
          <w:lang w:val="en-US" w:eastAsia="zh-CN"/>
        </w:rPr>
        <w:t>局</w:t>
      </w:r>
    </w:p>
    <w:p w14:paraId="7AC2A365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adjustRightInd/>
        <w:spacing w:before="0" w:beforeAutospacing="0" w:after="0" w:afterAutospacing="0" w:line="594" w:lineRule="exact"/>
        <w:ind w:left="0"/>
        <w:jc w:val="center"/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10"/>
          <w:sz w:val="44"/>
          <w:szCs w:val="44"/>
          <w:lang w:val="en-US" w:eastAsia="zh-CN"/>
        </w:rPr>
        <w:t>公开招聘非编人员报名表</w:t>
      </w:r>
    </w:p>
    <w:p w14:paraId="5FE1AD49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adjustRightInd/>
        <w:spacing w:before="0" w:beforeAutospacing="0" w:after="0" w:afterAutospacing="0" w:line="594" w:lineRule="exact"/>
        <w:ind w:left="0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shd w:val="clear" w:color="auto" w:fill="FFFFFF"/>
          <w:lang w:val="en-US"/>
        </w:rPr>
      </w:pPr>
    </w:p>
    <w:tbl>
      <w:tblPr>
        <w:tblStyle w:val="7"/>
        <w:tblW w:w="97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1009"/>
        <w:gridCol w:w="885"/>
        <w:gridCol w:w="908"/>
        <w:gridCol w:w="199"/>
        <w:gridCol w:w="700"/>
        <w:gridCol w:w="7"/>
        <w:gridCol w:w="425"/>
        <w:gridCol w:w="1031"/>
        <w:gridCol w:w="198"/>
        <w:gridCol w:w="1450"/>
        <w:gridCol w:w="1933"/>
      </w:tblGrid>
      <w:tr w14:paraId="2E89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5318D7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姓  名</w:t>
            </w: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29383F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1CAFCC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性  别</w:t>
            </w:r>
          </w:p>
        </w:tc>
        <w:tc>
          <w:tcPr>
            <w:tcW w:w="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AA92C9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6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138C0C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出生年月（ 岁）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0702AF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94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9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F140C7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照   片</w:t>
            </w:r>
          </w:p>
        </w:tc>
      </w:tr>
      <w:tr w14:paraId="42A5E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237FB4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民  族</w:t>
            </w: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B6B619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A0ED76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籍  贯</w:t>
            </w:r>
          </w:p>
        </w:tc>
        <w:tc>
          <w:tcPr>
            <w:tcW w:w="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97FAAE1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6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3C3AD6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入党时间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11676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94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BE63BD"/>
        </w:tc>
      </w:tr>
      <w:tr w14:paraId="03D94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114532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联  系</w:t>
            </w:r>
          </w:p>
          <w:p w14:paraId="5BE1725A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电  话</w:t>
            </w: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75F470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A104E2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健  康</w:t>
            </w:r>
          </w:p>
          <w:p w14:paraId="7F594D5F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状  况</w:t>
            </w:r>
          </w:p>
        </w:tc>
        <w:tc>
          <w:tcPr>
            <w:tcW w:w="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65A85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6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93F34FA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zh-CN" w:eastAsia="zh-CN" w:bidi="ar-SA"/>
              </w:rPr>
              <w:t>参加工</w:t>
            </w:r>
          </w:p>
          <w:p w14:paraId="6FABF5F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zh-CN" w:eastAsia="zh-CN" w:bidi="ar-SA"/>
              </w:rPr>
              <w:t>作时间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4E8097F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94" w:lineRule="exact"/>
              <w:ind w:left="0" w:right="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9D2351"/>
        </w:tc>
      </w:tr>
      <w:tr w14:paraId="69AEE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D4B6DE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身份证号  码</w:t>
            </w:r>
          </w:p>
        </w:tc>
        <w:tc>
          <w:tcPr>
            <w:tcW w:w="68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9FC4C9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7D46F3"/>
        </w:tc>
      </w:tr>
      <w:tr w14:paraId="536E2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 w14:paraId="7AFA9C3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现  居</w:t>
            </w:r>
          </w:p>
          <w:p w14:paraId="64E4E63E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住  地</w:t>
            </w:r>
          </w:p>
        </w:tc>
        <w:tc>
          <w:tcPr>
            <w:tcW w:w="8745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</w:tcPr>
          <w:p w14:paraId="726DE584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</w:p>
        </w:tc>
      </w:tr>
      <w:tr w14:paraId="4CD8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9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F5B037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256" w:right="244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学历</w:t>
            </w:r>
          </w:p>
          <w:p w14:paraId="058E9B79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256" w:right="244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学位</w:t>
            </w: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0A940B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全日制</w:t>
            </w:r>
          </w:p>
          <w:p w14:paraId="2C81DAD7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教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育</w:t>
            </w:r>
          </w:p>
        </w:tc>
        <w:tc>
          <w:tcPr>
            <w:tcW w:w="1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34C5AF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CAAD09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7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</w:p>
          <w:p w14:paraId="264B2FBA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7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系及专业</w:t>
            </w:r>
          </w:p>
        </w:tc>
        <w:tc>
          <w:tcPr>
            <w:tcW w:w="3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33A547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ind w:left="7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</w:pPr>
          </w:p>
        </w:tc>
      </w:tr>
      <w:tr w14:paraId="54D5F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9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CC5009"/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F0357B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职</w:t>
            </w:r>
          </w:p>
          <w:p w14:paraId="0F6FDD47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教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育</w:t>
            </w:r>
          </w:p>
        </w:tc>
        <w:tc>
          <w:tcPr>
            <w:tcW w:w="1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8332FB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6E0CF9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</w:p>
          <w:p w14:paraId="686A7D1A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系及专业</w:t>
            </w:r>
          </w:p>
        </w:tc>
        <w:tc>
          <w:tcPr>
            <w:tcW w:w="35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44F66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</w:pPr>
          </w:p>
        </w:tc>
      </w:tr>
      <w:tr w14:paraId="21AA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3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1F8FF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学</w:t>
            </w:r>
          </w:p>
          <w:p w14:paraId="722A11A6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习</w:t>
            </w:r>
          </w:p>
          <w:p w14:paraId="119C9209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工</w:t>
            </w:r>
          </w:p>
          <w:p w14:paraId="0C6BD0D2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作</w:t>
            </w:r>
          </w:p>
          <w:p w14:paraId="03E410E6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简</w:t>
            </w:r>
          </w:p>
          <w:p w14:paraId="7972A6F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历</w:t>
            </w:r>
          </w:p>
        </w:tc>
        <w:tc>
          <w:tcPr>
            <w:tcW w:w="87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DD2F2E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（从高中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>/中专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学历填起，起止时间精确到月，前后要衔接，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>因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病休学、休养、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/>
              </w:rPr>
              <w:t>待业、务农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等要如实填写）</w:t>
            </w:r>
          </w:p>
          <w:p w14:paraId="7CE59B0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265BE395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732147C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5CDF3774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1770A6E1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2BAC6F4F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7C378B0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07C2A123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2CFD8187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6FE34E6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7F5CCCEE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79EE9CE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64659DA1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77B76DA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169D35C9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</w:rPr>
            </w:pPr>
          </w:p>
        </w:tc>
      </w:tr>
      <w:tr w14:paraId="3776E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4667198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特长及突出业绩</w:t>
            </w:r>
          </w:p>
        </w:tc>
        <w:tc>
          <w:tcPr>
            <w:tcW w:w="8745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B334835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458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 w14:paraId="570FE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  <w:jc w:val="center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7395DD9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奖惩</w:t>
            </w:r>
          </w:p>
          <w:p w14:paraId="5F745EB9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情况</w:t>
            </w:r>
          </w:p>
        </w:tc>
        <w:tc>
          <w:tcPr>
            <w:tcW w:w="8745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0D60D52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458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 w14:paraId="2097B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98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FF237C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家庭</w:t>
            </w:r>
          </w:p>
          <w:p w14:paraId="71D7307F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主要</w:t>
            </w:r>
          </w:p>
          <w:p w14:paraId="762D030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成员</w:t>
            </w:r>
          </w:p>
          <w:p w14:paraId="2833A42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及重</w:t>
            </w:r>
          </w:p>
          <w:p w14:paraId="75F0973E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要社</w:t>
            </w:r>
          </w:p>
          <w:p w14:paraId="758B437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会关</w:t>
            </w:r>
          </w:p>
          <w:p w14:paraId="57548DA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系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3F92EF2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称  谓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3381B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姓 名</w:t>
            </w:r>
          </w:p>
        </w:tc>
        <w:tc>
          <w:tcPr>
            <w:tcW w:w="1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C430CA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年 龄</w:t>
            </w: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B4E544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政治面貌</w:t>
            </w:r>
          </w:p>
        </w:tc>
        <w:tc>
          <w:tcPr>
            <w:tcW w:w="4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34A854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8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38"/>
                <w:kern w:val="2"/>
                <w:sz w:val="24"/>
                <w:szCs w:val="20"/>
                <w:lang w:val="en-US" w:eastAsia="zh-CN" w:bidi="ar-SA"/>
              </w:rPr>
              <w:t>工作单位及职务</w:t>
            </w:r>
          </w:p>
        </w:tc>
      </w:tr>
      <w:tr w14:paraId="12324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98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504CA9"/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482F18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F9CDA2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7EB9B0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19128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4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D37C89E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 w14:paraId="16AE7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98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BAE8A3"/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CA15A6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C568D1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B2ADD0C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385B83C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4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810B39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 w14:paraId="3BBBE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98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F985D09"/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4D499F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865EE11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A5CB19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89261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4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68B424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 w14:paraId="0ABFA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98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2AA540"/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D2F8BE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D64D3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307988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11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A22D66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  <w:tc>
          <w:tcPr>
            <w:tcW w:w="4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69EBD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  <w:tr w14:paraId="3FC79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9" w:hRule="atLeast"/>
          <w:jc w:val="center"/>
        </w:trPr>
        <w:tc>
          <w:tcPr>
            <w:tcW w:w="98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AFE2E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本人</w:t>
            </w:r>
          </w:p>
          <w:p w14:paraId="5184ED5F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签名</w:t>
            </w:r>
          </w:p>
        </w:tc>
        <w:tc>
          <w:tcPr>
            <w:tcW w:w="87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00AC29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3A521C23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2B15E745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2614C19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  <w:p w14:paraId="5920130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本人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承诺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以上所填信息真实、准确，若有不实愿承担一切后果。</w:t>
            </w:r>
          </w:p>
          <w:p w14:paraId="5D14237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  <w:p w14:paraId="7DB12AC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  <w:p w14:paraId="25B9D9C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4788" w:firstLineChars="21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0"/>
                <w:lang w:val="en-US" w:eastAsia="zh-CN"/>
              </w:rPr>
              <w:t>承诺人：</w:t>
            </w:r>
          </w:p>
          <w:p w14:paraId="3A24E22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5760" w:firstLineChars="2400"/>
              <w:jc w:val="both"/>
              <w:textAlignment w:val="auto"/>
              <w:rPr>
                <w:rFonts w:ascii="方正仿宋_GBK" w:hAnsi="方正仿宋_GBK" w:eastAsia="方正仿宋_GBK" w:cs="方正仿宋_GBK"/>
                <w:kern w:val="2"/>
                <w:sz w:val="24"/>
                <w:szCs w:val="20"/>
                <w:lang w:val="en-US" w:eastAsia="zh-CN" w:bidi="ar-SA"/>
              </w:rPr>
            </w:pPr>
          </w:p>
          <w:p w14:paraId="69917AE2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5760" w:firstLineChars="2400"/>
              <w:jc w:val="both"/>
              <w:textAlignment w:val="auto"/>
              <w:rPr>
                <w:rFonts w:ascii="方正仿宋_GBK" w:hAnsi="方正仿宋_GBK" w:eastAsia="方正仿宋_GBK" w:cs="方正仿宋_GBK"/>
                <w:kern w:val="2"/>
                <w:sz w:val="24"/>
                <w:szCs w:val="20"/>
                <w:lang w:val="en-US" w:eastAsia="zh-CN" w:bidi="ar-SA"/>
              </w:rPr>
            </w:pPr>
          </w:p>
          <w:p w14:paraId="2918C35B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 w:firstLine="5472" w:firstLineChars="24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 xml:space="preserve">年    月    日  </w:t>
            </w:r>
          </w:p>
        </w:tc>
      </w:tr>
      <w:tr w14:paraId="4FBCD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5C3CE45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kern w:val="2"/>
                <w:sz w:val="24"/>
                <w:szCs w:val="20"/>
                <w:lang w:val="en-US" w:eastAsia="zh-CN" w:bidi="ar-SA"/>
              </w:rPr>
              <w:t>备注</w:t>
            </w:r>
          </w:p>
        </w:tc>
        <w:tc>
          <w:tcPr>
            <w:tcW w:w="87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143616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456" w:firstLine="118" w:firstLineChars="49"/>
              <w:jc w:val="both"/>
              <w:textAlignment w:val="auto"/>
              <w:rPr>
                <w:rFonts w:ascii="方正仿宋_GBK" w:hAnsi="方正仿宋_GBK" w:eastAsia="方正仿宋_GBK" w:cs="方正仿宋_GBK"/>
                <w:b/>
                <w:bCs/>
                <w:sz w:val="24"/>
                <w:szCs w:val="20"/>
                <w:lang w:val="en-US"/>
              </w:rPr>
            </w:pPr>
          </w:p>
          <w:p w14:paraId="36F4FDBD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456" w:firstLine="118" w:firstLineChars="49"/>
              <w:jc w:val="both"/>
              <w:textAlignment w:val="auto"/>
              <w:rPr>
                <w:rFonts w:ascii="方正仿宋_GBK" w:hAnsi="方正仿宋_GBK" w:eastAsia="方正仿宋_GBK" w:cs="方正仿宋_GBK"/>
                <w:b/>
                <w:bCs/>
                <w:sz w:val="24"/>
                <w:szCs w:val="20"/>
                <w:lang w:val="en-US"/>
              </w:rPr>
            </w:pPr>
          </w:p>
          <w:p w14:paraId="10B51FF1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456" w:firstLine="118" w:firstLineChars="49"/>
              <w:jc w:val="both"/>
              <w:textAlignment w:val="auto"/>
              <w:rPr>
                <w:rFonts w:ascii="方正仿宋_GBK" w:hAnsi="方正仿宋_GBK" w:eastAsia="方正仿宋_GBK" w:cs="方正仿宋_GBK"/>
                <w:b/>
                <w:bCs/>
                <w:sz w:val="24"/>
                <w:szCs w:val="20"/>
                <w:lang w:val="en-US"/>
              </w:rPr>
            </w:pPr>
          </w:p>
          <w:p w14:paraId="61FBBB0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456" w:firstLine="118" w:firstLineChars="49"/>
              <w:jc w:val="both"/>
              <w:textAlignment w:val="auto"/>
              <w:rPr>
                <w:rFonts w:ascii="方正仿宋_GBK" w:hAnsi="方正仿宋_GBK" w:eastAsia="方正仿宋_GBK" w:cs="方正仿宋_GBK"/>
                <w:b/>
                <w:bCs/>
                <w:sz w:val="24"/>
                <w:szCs w:val="20"/>
                <w:lang w:val="en-US"/>
              </w:rPr>
            </w:pPr>
          </w:p>
          <w:p w14:paraId="59AF146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456" w:firstLine="118" w:firstLineChars="49"/>
              <w:jc w:val="both"/>
              <w:textAlignment w:val="auto"/>
              <w:rPr>
                <w:rFonts w:ascii="方正仿宋_GBK" w:hAnsi="方正仿宋_GBK" w:eastAsia="方正仿宋_GBK" w:cs="方正仿宋_GBK"/>
                <w:b/>
                <w:bCs/>
                <w:sz w:val="24"/>
                <w:szCs w:val="20"/>
                <w:lang w:val="en-US"/>
              </w:rPr>
            </w:pPr>
          </w:p>
          <w:p w14:paraId="74178307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456" w:firstLine="118" w:firstLineChars="49"/>
              <w:jc w:val="both"/>
              <w:textAlignment w:val="auto"/>
              <w:rPr>
                <w:rFonts w:ascii="方正仿宋_GBK" w:hAnsi="方正仿宋_GBK" w:eastAsia="方正仿宋_GBK" w:cs="方正仿宋_GBK"/>
                <w:b/>
                <w:bCs/>
                <w:sz w:val="24"/>
                <w:szCs w:val="20"/>
                <w:lang w:val="en-US"/>
              </w:rPr>
            </w:pPr>
          </w:p>
          <w:p w14:paraId="21B49E13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456" w:firstLine="118" w:firstLineChars="49"/>
              <w:jc w:val="both"/>
              <w:textAlignment w:val="auto"/>
              <w:rPr>
                <w:rFonts w:ascii="方正仿宋_GBK" w:hAnsi="方正仿宋_GBK" w:eastAsia="方正仿宋_GBK" w:cs="方正仿宋_GBK"/>
                <w:b/>
                <w:bCs/>
                <w:sz w:val="24"/>
                <w:szCs w:val="20"/>
                <w:lang w:val="en-US"/>
              </w:rPr>
            </w:pPr>
          </w:p>
          <w:p w14:paraId="0A8153BA">
            <w:pPr>
              <w:keepNext w:val="0"/>
              <w:keepLines w:val="0"/>
              <w:pageBreakBefore w:val="0"/>
              <w:widowControl w:val="0"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456" w:firstLine="112" w:firstLineChars="49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-6"/>
                <w:sz w:val="24"/>
                <w:szCs w:val="20"/>
                <w:lang w:val="en-US"/>
              </w:rPr>
            </w:pPr>
          </w:p>
        </w:tc>
      </w:tr>
    </w:tbl>
    <w:p w14:paraId="24903AF0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320" w:lineRule="exact"/>
        <w:ind w:left="0"/>
        <w:jc w:val="both"/>
        <w:rPr>
          <w:bCs/>
          <w:sz w:val="24"/>
          <w:szCs w:val="24"/>
          <w:lang w:val="en-US"/>
        </w:rPr>
      </w:pPr>
      <w:r>
        <w:rPr>
          <w:rFonts w:ascii="Times New Roman" w:hAnsi="Times New Roman" w:eastAsia="方正仿宋_GBK" w:cs="Times New Roman"/>
          <w:bCs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Times New Roman" w:hAnsi="方正仿宋_GBK" w:eastAsia="方正仿宋_GBK" w:cs="方正仿宋_GBK"/>
          <w:bCs/>
          <w:kern w:val="2"/>
          <w:sz w:val="24"/>
          <w:szCs w:val="24"/>
          <w:lang w:val="en-US" w:eastAsia="zh-CN" w:bidi="ar-SA"/>
        </w:rPr>
        <w:t>此表须如实填写，经审核发现与事实不符的，责任自负。</w:t>
      </w:r>
    </w:p>
    <w:p w14:paraId="3EA950C2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320" w:lineRule="exact"/>
        <w:ind w:left="0"/>
        <w:jc w:val="both"/>
        <w:rPr>
          <w:bCs/>
          <w:sz w:val="24"/>
          <w:szCs w:val="24"/>
          <w:lang w:val="en-US"/>
        </w:rPr>
      </w:pPr>
      <w:r>
        <w:rPr>
          <w:rFonts w:ascii="Times New Roman" w:hAnsi="Times New Roman" w:eastAsia="方正仿宋_GBK" w:cs="Times New Roman"/>
          <w:bCs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Times New Roman" w:hAnsi="方正仿宋_GBK" w:eastAsia="方正仿宋_GBK" w:cs="方正仿宋_GBK"/>
          <w:bCs/>
          <w:kern w:val="2"/>
          <w:sz w:val="24"/>
          <w:szCs w:val="24"/>
          <w:lang w:val="en-US" w:eastAsia="zh-CN" w:bidi="ar-SA"/>
        </w:rPr>
        <w:t>本人签名处，用黑色笔填写字迹需清楚。（表格双面打印）</w:t>
      </w:r>
    </w:p>
    <w:p w14:paraId="1C6DB01F">
      <w:pPr>
        <w:spacing w:line="594" w:lineRule="exact"/>
        <w:ind w:left="0"/>
        <w:jc w:val="both"/>
        <w:rPr>
          <w:rFonts w:hint="eastAsia" w:ascii="方正仿宋_GBK" w:eastAsia="方正仿宋_GBK" w:cs="方正仿宋_GBK"/>
          <w:sz w:val="32"/>
          <w:szCs w:val="32"/>
        </w:rPr>
      </w:pPr>
    </w:p>
    <w:sectPr>
      <w:pgSz w:w="11907" w:h="16839"/>
      <w:pgMar w:top="1440" w:right="1800" w:bottom="1440" w:left="1800" w:header="851" w:footer="992" w:gutter="0"/>
      <w:cols w:space="720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MTllYWJmOTFlZDU3ZjI5MmY1ZmM4M2E3ODI0OTM2NGUifQ=="/>
  </w:docVars>
  <w:rsids>
    <w:rsidRoot w:val="00000000"/>
    <w:rsid w:val="01032A2D"/>
    <w:rsid w:val="019A516B"/>
    <w:rsid w:val="027619AC"/>
    <w:rsid w:val="07C37441"/>
    <w:rsid w:val="0A110938"/>
    <w:rsid w:val="0A73514E"/>
    <w:rsid w:val="0ECB733C"/>
    <w:rsid w:val="0F276507"/>
    <w:rsid w:val="10EA72E2"/>
    <w:rsid w:val="118E286E"/>
    <w:rsid w:val="11BD2408"/>
    <w:rsid w:val="11C6025A"/>
    <w:rsid w:val="133E2072"/>
    <w:rsid w:val="13573133"/>
    <w:rsid w:val="14706BA3"/>
    <w:rsid w:val="15F04171"/>
    <w:rsid w:val="24595094"/>
    <w:rsid w:val="27D52B4D"/>
    <w:rsid w:val="280B656E"/>
    <w:rsid w:val="2D410C84"/>
    <w:rsid w:val="2F4D56BE"/>
    <w:rsid w:val="30B654E5"/>
    <w:rsid w:val="336631F3"/>
    <w:rsid w:val="34F62354"/>
    <w:rsid w:val="401712C1"/>
    <w:rsid w:val="40BA3E38"/>
    <w:rsid w:val="44891B58"/>
    <w:rsid w:val="469320F9"/>
    <w:rsid w:val="47B75973"/>
    <w:rsid w:val="4DF72F6D"/>
    <w:rsid w:val="50A55704"/>
    <w:rsid w:val="53AC0356"/>
    <w:rsid w:val="5814296E"/>
    <w:rsid w:val="59831B59"/>
    <w:rsid w:val="5B433C96"/>
    <w:rsid w:val="5CE14073"/>
    <w:rsid w:val="66E53E53"/>
    <w:rsid w:val="6AF208ED"/>
    <w:rsid w:val="6C25282D"/>
    <w:rsid w:val="6F737839"/>
    <w:rsid w:val="72F35B4A"/>
    <w:rsid w:val="773C186D"/>
    <w:rsid w:val="77F55EC0"/>
    <w:rsid w:val="78C22A8A"/>
    <w:rsid w:val="79652BD2"/>
    <w:rsid w:val="79DF6327"/>
    <w:rsid w:val="7A1268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1"/>
    <w:autoRedefine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autoRedefine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figures"/>
    <w:basedOn w:val="1"/>
    <w:next w:val="1"/>
    <w:autoRedefine/>
    <w:qFormat/>
    <w:uiPriority w:val="0"/>
    <w:pPr>
      <w:ind w:left="400" w:leftChars="200" w:hanging="200" w:hangingChars="200"/>
    </w:pPr>
  </w:style>
  <w:style w:type="paragraph" w:styleId="6">
    <w:name w:val="Normal (Web)"/>
    <w:basedOn w:val="1"/>
    <w:autoRedefine/>
    <w:qFormat/>
    <w:uiPriority w:val="0"/>
    <w:rPr>
      <w:sz w:val="24"/>
      <w:szCs w:val="24"/>
    </w:rPr>
  </w:style>
  <w:style w:type="character" w:customStyle="1" w:styleId="9">
    <w:name w:val="heading 1 Char"/>
    <w:basedOn w:val="8"/>
    <w:link w:val="2"/>
    <w:autoRedefine/>
    <w:qFormat/>
    <w:uiPriority w:val="0"/>
    <w:rPr>
      <w:rFonts w:ascii="宋体" w:hAnsi="Times New Roman" w:eastAsia="宋体" w:cs="Lucida Sans"/>
      <w:b/>
      <w:bCs/>
      <w:kern w:val="44"/>
      <w:sz w:val="44"/>
      <w:szCs w:val="44"/>
      <w:lang w:val="en-US" w:eastAsia="zh-CN" w:bidi="ar-SA"/>
    </w:rPr>
  </w:style>
  <w:style w:type="character" w:customStyle="1" w:styleId="10">
    <w:name w:val="heading 2 Char"/>
    <w:basedOn w:val="8"/>
    <w:link w:val="3"/>
    <w:autoRedefine/>
    <w:qFormat/>
    <w:uiPriority w:val="0"/>
    <w:rPr>
      <w:rFonts w:ascii="Times New Roman" w:hAnsi="Times New Roman" w:eastAsia="黑体" w:cs="Lucida Sans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heading 3 Char"/>
    <w:basedOn w:val="8"/>
    <w:link w:val="4"/>
    <w:autoRedefine/>
    <w:qFormat/>
    <w:uiPriority w:val="0"/>
    <w:rPr>
      <w:rFonts w:ascii="宋体" w:hAnsi="Times New Roman" w:eastAsia="宋体" w:cs="Lucida Sans"/>
      <w:b/>
      <w:bCs/>
      <w:kern w:val="2"/>
      <w:sz w:val="32"/>
      <w:szCs w:val="32"/>
      <w:lang w:val="en-US" w:eastAsia="zh-CN" w:bidi="ar-SA"/>
    </w:rPr>
  </w:style>
  <w:style w:type="paragraph" w:customStyle="1" w:styleId="12">
    <w:name w:val="Table Paragraph"/>
    <w:basedOn w:val="1"/>
    <w:autoRedefine/>
    <w:qFormat/>
    <w:uiPriority w:val="0"/>
    <w:pPr>
      <w:keepNext w:val="0"/>
      <w:keepLines w:val="0"/>
      <w:widowControl w:val="0"/>
      <w:suppressLineNumbers w:val="0"/>
      <w:suppressAutoHyphens/>
      <w:spacing w:before="0" w:beforeAutospacing="0" w:after="0" w:afterAutospacing="0" w:line="240" w:lineRule="auto"/>
      <w:ind w:left="0" w:right="0"/>
      <w:jc w:val="both"/>
    </w:pPr>
    <w:rPr>
      <w:rFonts w:ascii="方正黑体_GBK" w:hAnsi="方正黑体_GBK" w:eastAsia="方正黑体_GBK" w:cs="方正黑体_GBK"/>
      <w:color w:val="auto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customData xmlns="http://www.yozosoft.com.cn/officeDocument/2016/customData">
  <customProps>
    <docPr revisions="3 0 5 0 0 0 1 0 0 0 26645 1 1 1 1 1"/>
    <sectPr/>
  </customProps>
</customData>
</file>

<file path=customXml/itemProps1.xml><?xml version="1.0" encoding="utf-8"?>
<ds:datastoreItem xmlns:ds="http://schemas.openxmlformats.org/officeDocument/2006/customXml" ds:itemID="{1ea5b660-4cad-48a5-b7e5-03b3b8c2360e}">
  <ds:schemaRefs/>
</ds:datastoreItem>
</file>

<file path=customXml/itemProps2.xml><?xml version="1.0" encoding="utf-8"?>
<ds:datastoreItem xmlns:ds="http://schemas.openxmlformats.org/officeDocument/2006/customXml" ds:itemID="{744D1B71-E6A7-46B0-91EE-C831ED333A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160</Words>
  <Characters>160</Characters>
  <Lines>0</Lines>
  <Paragraphs>71</Paragraphs>
  <TotalTime>28</TotalTime>
  <ScaleCrop>false</ScaleCrop>
  <LinksUpToDate>false</LinksUpToDate>
  <CharactersWithSpaces>192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2026-05-07T07:37:00Z</dcterms:created>
  <dc:creator>bsxc2025</dc:creator>
  <cp:lastModifiedBy>秦波</cp:lastModifiedBy>
  <dcterms:modified xsi:type="dcterms:W3CDTF">2026-10-27T02:29:57Z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4AECD6A111C4424E8A3CD5338A7FE7FB_12</vt:lpwstr>
  </property>
  <property fmtid="{D5CDD505-2E9C-101B-9397-08002B2CF9AE}" pid="4" name="KSOTemplateDocerSaveRecord">
    <vt:lpwstr>eyJoZGlkIjoiMmY5M2I5MWFjZDNkZmRiODE2NDlmM2RmZGExMTJkYTgiLCJ1c2VySWQiOiIxMjg2NjQzODAwIn0=</vt:lpwstr>
  </property>
</Properties>
</file>